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394D6" w14:textId="77777777" w:rsidR="00484E29" w:rsidRPr="00AD70D3" w:rsidRDefault="00484E29" w:rsidP="00484E29">
      <w:pPr>
        <w:pStyle w:val="Frontespizio"/>
        <w:rPr>
          <w:color w:val="7F7F7F" w:themeColor="text1" w:themeTint="80"/>
        </w:rPr>
      </w:pPr>
    </w:p>
    <w:p w14:paraId="2C11C17E" w14:textId="77777777" w:rsidR="00484E29" w:rsidRDefault="00484E29" w:rsidP="00484E29">
      <w:pPr>
        <w:pStyle w:val="CorpoTesto"/>
        <w:spacing w:line="240" w:lineRule="auto"/>
        <w:ind w:firstLine="0"/>
        <w:jc w:val="center"/>
        <w:rPr>
          <w:smallCaps/>
          <w:sz w:val="32"/>
          <w:szCs w:val="32"/>
        </w:rPr>
      </w:pPr>
      <w:r w:rsidRPr="001E751F">
        <w:rPr>
          <w:smallCaps/>
          <w:sz w:val="32"/>
          <w:szCs w:val="32"/>
        </w:rPr>
        <w:t>collegato alla</w:t>
      </w:r>
      <w:r>
        <w:rPr>
          <w:smallCaps/>
          <w:sz w:val="32"/>
          <w:szCs w:val="32"/>
        </w:rPr>
        <w:t xml:space="preserve"> </w:t>
      </w:r>
      <w:r w:rsidRPr="001E751F">
        <w:rPr>
          <w:smallCaps/>
          <w:sz w:val="32"/>
          <w:szCs w:val="32"/>
        </w:rPr>
        <w:t>Facoltà di Teologia</w:t>
      </w:r>
    </w:p>
    <w:p w14:paraId="4038B9E4" w14:textId="77777777" w:rsidR="00484E29" w:rsidRDefault="00484E29" w:rsidP="00484E29">
      <w:pPr>
        <w:pStyle w:val="Frontespizio"/>
        <w:rPr>
          <w:smallCaps/>
          <w:szCs w:val="32"/>
        </w:rPr>
      </w:pPr>
      <w:r>
        <w:rPr>
          <w:smallCaps/>
          <w:szCs w:val="32"/>
        </w:rPr>
        <w:t>della Pontificia Università Lateranense</w:t>
      </w:r>
    </w:p>
    <w:p w14:paraId="5B4045BB" w14:textId="77777777" w:rsidR="00484E29" w:rsidRDefault="00484E29" w:rsidP="00484E29">
      <w:pPr>
        <w:pStyle w:val="Frontespizio"/>
      </w:pPr>
    </w:p>
    <w:p w14:paraId="4BBFF1F9" w14:textId="77777777" w:rsidR="00484E29" w:rsidRDefault="00484E29" w:rsidP="00484E29">
      <w:pPr>
        <w:pStyle w:val="Frontespizio"/>
      </w:pPr>
    </w:p>
    <w:p w14:paraId="1DB2AB89" w14:textId="77777777" w:rsidR="00484E29" w:rsidRDefault="00484E29" w:rsidP="00484E29">
      <w:pPr>
        <w:pStyle w:val="Frontespizio"/>
      </w:pPr>
    </w:p>
    <w:p w14:paraId="6A6B6495" w14:textId="77777777" w:rsidR="00484E29" w:rsidRDefault="00484E29" w:rsidP="00484E29">
      <w:pPr>
        <w:pStyle w:val="Frontespizio"/>
      </w:pPr>
    </w:p>
    <w:p w14:paraId="34FEA2B6" w14:textId="77777777" w:rsidR="00484E29" w:rsidRPr="00AD70D3" w:rsidRDefault="00484E29" w:rsidP="00484E29">
      <w:pPr>
        <w:pStyle w:val="Frontespizio"/>
        <w:rPr>
          <w:color w:val="7F7F7F" w:themeColor="text1" w:themeTint="80"/>
        </w:rPr>
      </w:pPr>
    </w:p>
    <w:p w14:paraId="27B50041" w14:textId="77777777" w:rsidR="00484E29" w:rsidRDefault="00484E29" w:rsidP="00484E29">
      <w:pPr>
        <w:pStyle w:val="Frontespizio"/>
      </w:pPr>
    </w:p>
    <w:p w14:paraId="65D772CF" w14:textId="77777777" w:rsidR="00484E29" w:rsidRPr="00AD70D3" w:rsidRDefault="00484E29" w:rsidP="00484E29">
      <w:pPr>
        <w:pStyle w:val="Frontespizio"/>
      </w:pPr>
    </w:p>
    <w:p w14:paraId="155C6E0E" w14:textId="77777777" w:rsidR="00484E29" w:rsidRPr="00AD70D3" w:rsidRDefault="00484E29" w:rsidP="00484E29">
      <w:pPr>
        <w:pStyle w:val="Frontespizio"/>
      </w:pPr>
    </w:p>
    <w:p w14:paraId="15F6D66C" w14:textId="77777777" w:rsidR="00484E29" w:rsidRPr="00BE7D6B" w:rsidRDefault="00484E29" w:rsidP="00484E29">
      <w:pPr>
        <w:pStyle w:val="Frontespizio"/>
        <w:rPr>
          <w:color w:val="7F7F7F" w:themeColor="text1" w:themeTint="80"/>
        </w:rPr>
      </w:pPr>
    </w:p>
    <w:p w14:paraId="398C9DB7" w14:textId="77777777" w:rsidR="00484E29" w:rsidRDefault="00484E29" w:rsidP="00484E29">
      <w:pPr>
        <w:pStyle w:val="TitoloFrontespizio"/>
      </w:pPr>
      <w:r>
        <w:t>Titolo della dissertazione</w:t>
      </w:r>
      <w:r>
        <w:br/>
        <w:t xml:space="preserve">che può avere fino a </w:t>
      </w:r>
      <w:proofErr w:type="gramStart"/>
      <w:r>
        <w:t>3</w:t>
      </w:r>
      <w:proofErr w:type="gramEnd"/>
      <w:r>
        <w:t xml:space="preserve"> righe di testo,</w:t>
      </w:r>
      <w:r>
        <w:br/>
        <w:t>andando a capo per blocchi di senso</w:t>
      </w:r>
    </w:p>
    <w:p w14:paraId="628B3CF6" w14:textId="77777777" w:rsidR="00484E29" w:rsidRDefault="00484E29" w:rsidP="00484E29">
      <w:pPr>
        <w:pStyle w:val="SottotitoloFrontespizio"/>
      </w:pPr>
      <w:r>
        <w:t>Sottotitolo della dissertazione,</w:t>
      </w:r>
      <w:r>
        <w:br/>
        <w:t>diviso per blocchi di senso</w:t>
      </w:r>
    </w:p>
    <w:p w14:paraId="12AE8E26" w14:textId="77777777" w:rsidR="00484E29" w:rsidRDefault="00484E29" w:rsidP="00484E29">
      <w:pPr>
        <w:pStyle w:val="Frontespizio"/>
        <w:rPr>
          <w:color w:val="7F7F7F" w:themeColor="text1" w:themeTint="80"/>
        </w:rPr>
      </w:pPr>
    </w:p>
    <w:p w14:paraId="4D90070B" w14:textId="77777777" w:rsidR="00484E29" w:rsidRDefault="00484E29" w:rsidP="00484E29">
      <w:pPr>
        <w:pStyle w:val="Frontespizio"/>
        <w:rPr>
          <w:color w:val="7F7F7F" w:themeColor="text1" w:themeTint="80"/>
        </w:rPr>
      </w:pPr>
    </w:p>
    <w:p w14:paraId="296B1687" w14:textId="77777777" w:rsidR="00484E29" w:rsidRDefault="00484E29" w:rsidP="00484E29">
      <w:pPr>
        <w:pStyle w:val="Frontespizio"/>
        <w:rPr>
          <w:color w:val="7F7F7F" w:themeColor="text1" w:themeTint="80"/>
        </w:rPr>
      </w:pPr>
    </w:p>
    <w:p w14:paraId="0C4BF13E" w14:textId="77777777" w:rsidR="00484E29" w:rsidRDefault="00484E29" w:rsidP="00484E29">
      <w:pPr>
        <w:pStyle w:val="Frontespizio"/>
        <w:rPr>
          <w:color w:val="7F7F7F" w:themeColor="text1" w:themeTint="80"/>
        </w:rPr>
      </w:pPr>
    </w:p>
    <w:p w14:paraId="587293D7" w14:textId="77777777" w:rsidR="00484E29" w:rsidRDefault="00484E29" w:rsidP="00484E29">
      <w:pPr>
        <w:pStyle w:val="Frontespizio"/>
      </w:pPr>
      <w:r>
        <w:t xml:space="preserve">Dissertazione per il conseguimento della </w:t>
      </w:r>
      <w:r>
        <w:br/>
        <w:t>Licenza in Scienze Religiose</w:t>
      </w:r>
    </w:p>
    <w:p w14:paraId="3E9E8169" w14:textId="77777777" w:rsidR="00A85A76" w:rsidRDefault="00A85A76" w:rsidP="00484E29">
      <w:pPr>
        <w:pStyle w:val="Frontespizio"/>
        <w:rPr>
          <w:color w:val="7F7F7F" w:themeColor="text1" w:themeTint="80"/>
        </w:rPr>
      </w:pPr>
    </w:p>
    <w:p w14:paraId="61D77EF8" w14:textId="77777777" w:rsidR="00484E29" w:rsidRPr="008C52E4" w:rsidRDefault="00484E29" w:rsidP="00484E29">
      <w:pPr>
        <w:pStyle w:val="Frontespizio"/>
      </w:pPr>
      <w:r>
        <w:t xml:space="preserve">Candidato: </w:t>
      </w:r>
      <w:r w:rsidRPr="00A83123">
        <w:rPr>
          <w:color w:val="7F7F7F" w:themeColor="text1" w:themeTint="80"/>
        </w:rPr>
        <w:t xml:space="preserve">[Nome e cognome] </w:t>
      </w:r>
      <w:r>
        <w:t>(</w:t>
      </w:r>
      <w:proofErr w:type="spellStart"/>
      <w:r>
        <w:t>matr</w:t>
      </w:r>
      <w:proofErr w:type="spellEnd"/>
      <w:r>
        <w:t xml:space="preserve">. </w:t>
      </w:r>
      <w:r w:rsidRPr="00A83123">
        <w:rPr>
          <w:color w:val="7F7F7F" w:themeColor="text1" w:themeTint="80"/>
        </w:rPr>
        <w:t>matricola</w:t>
      </w:r>
      <w:r>
        <w:t>)</w:t>
      </w:r>
    </w:p>
    <w:p w14:paraId="232EEA87" w14:textId="77777777" w:rsidR="00A85A76" w:rsidRDefault="00A85A76" w:rsidP="00484E29">
      <w:pPr>
        <w:pStyle w:val="Frontespizio"/>
        <w:rPr>
          <w:color w:val="7F7F7F" w:themeColor="text1" w:themeTint="80"/>
        </w:rPr>
      </w:pPr>
    </w:p>
    <w:p w14:paraId="59E80F3D" w14:textId="77777777" w:rsidR="00484E29" w:rsidRDefault="00484E29" w:rsidP="00484E29">
      <w:pPr>
        <w:pStyle w:val="Frontespizio"/>
      </w:pPr>
      <w:r>
        <w:t xml:space="preserve">Relatore: ch.mo prof. </w:t>
      </w:r>
      <w:r w:rsidRPr="00AD70D3">
        <w:rPr>
          <w:color w:val="7F7F7F" w:themeColor="text1" w:themeTint="80"/>
        </w:rPr>
        <w:t>Nome e Cognome</w:t>
      </w:r>
    </w:p>
    <w:p w14:paraId="369D7AF7" w14:textId="77777777" w:rsidR="0075312B" w:rsidRPr="0075312B" w:rsidRDefault="0075312B" w:rsidP="00D06D34">
      <w:pPr>
        <w:pStyle w:val="CorpoTesto"/>
        <w:ind w:firstLine="0"/>
        <w:sectPr w:rsidR="0075312B" w:rsidRPr="0075312B" w:rsidSect="008A48C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pgSz w:w="11901" w:h="16817" w:code="9"/>
          <w:pgMar w:top="1134" w:right="1134" w:bottom="1134" w:left="1701" w:header="1134" w:footer="1134" w:gutter="0"/>
          <w:cols w:space="708"/>
          <w:titlePg/>
          <w:docGrid w:linePitch="360"/>
        </w:sectPr>
      </w:pPr>
    </w:p>
    <w:p w14:paraId="52832D78" w14:textId="77777777" w:rsidR="000404A8" w:rsidRPr="000404A8" w:rsidRDefault="004F1E42" w:rsidP="009A0D52">
      <w:pPr>
        <w:pStyle w:val="Titolo1"/>
        <w:numPr>
          <w:ilvl w:val="0"/>
          <w:numId w:val="0"/>
        </w:numPr>
        <w:ind w:firstLine="284"/>
      </w:pPr>
      <w:bookmarkStart w:id="0" w:name="_Toc218624343"/>
      <w:r>
        <w:lastRenderedPageBreak/>
        <w:t>INTRODUZIONE</w:t>
      </w:r>
      <w:bookmarkEnd w:id="0"/>
    </w:p>
    <w:p w14:paraId="0D744956" w14:textId="77777777" w:rsidR="00261681" w:rsidRDefault="00261681" w:rsidP="00113512">
      <w:pPr>
        <w:pStyle w:val="CorpoTesto"/>
        <w:spacing w:line="348" w:lineRule="auto"/>
      </w:pPr>
      <w:r>
        <w:t>Testo dell’introduzione</w:t>
      </w:r>
      <w:r w:rsidR="00A930DD">
        <w:t>.</w:t>
      </w:r>
    </w:p>
    <w:p w14:paraId="412E1B91" w14:textId="77777777" w:rsidR="00261681" w:rsidRDefault="00261681" w:rsidP="00A85F15">
      <w:pPr>
        <w:pStyle w:val="CorpoTesto"/>
        <w:spacing w:line="348" w:lineRule="auto"/>
      </w:pPr>
    </w:p>
    <w:p w14:paraId="20E473C7" w14:textId="77777777" w:rsidR="00D64E07" w:rsidRDefault="00D64E07" w:rsidP="00323CCC">
      <w:pPr>
        <w:pStyle w:val="CorpoTesto"/>
        <w:sectPr w:rsidR="00D64E07" w:rsidSect="008A48C8">
          <w:headerReference w:type="first" r:id="rId14"/>
          <w:footerReference w:type="first" r:id="rId15"/>
          <w:footnotePr>
            <w:numRestart w:val="eachSect"/>
          </w:footnotePr>
          <w:pgSz w:w="11901" w:h="16817" w:code="9"/>
          <w:pgMar w:top="1134" w:right="1134" w:bottom="1134" w:left="1701" w:header="1134" w:footer="1134" w:gutter="0"/>
          <w:cols w:space="708"/>
          <w:titlePg/>
          <w:docGrid w:linePitch="360"/>
        </w:sectPr>
      </w:pPr>
    </w:p>
    <w:p w14:paraId="773A548F" w14:textId="77777777" w:rsidR="00D64E07" w:rsidRDefault="00D64E07" w:rsidP="00323CCC">
      <w:pPr>
        <w:pStyle w:val="CorpoTesto"/>
      </w:pPr>
    </w:p>
    <w:p w14:paraId="13CAE5CB" w14:textId="77777777" w:rsidR="00B66B76" w:rsidRDefault="00685B9A" w:rsidP="00BB0A93">
      <w:pPr>
        <w:pStyle w:val="Titolo1"/>
      </w:pPr>
      <w:r>
        <w:t xml:space="preserve"> </w:t>
      </w:r>
      <w:r w:rsidR="00D64E07">
        <w:br/>
      </w:r>
      <w:r w:rsidR="00D64E07">
        <w:br/>
      </w:r>
      <w:bookmarkStart w:id="1" w:name="_Toc218624344"/>
      <w:r w:rsidR="00A930DD">
        <w:t>TITOLO DEL CAPITOLO</w:t>
      </w:r>
      <w:bookmarkEnd w:id="1"/>
    </w:p>
    <w:p w14:paraId="69DE492D" w14:textId="77777777" w:rsidR="007C3610" w:rsidRPr="007C3610" w:rsidRDefault="00A930DD" w:rsidP="00323CCC">
      <w:pPr>
        <w:pStyle w:val="CorpoTesto"/>
      </w:pPr>
      <w:r>
        <w:t>Testo, testo, testo. 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</w:p>
    <w:p w14:paraId="0FAA388A" w14:textId="77777777" w:rsidR="002674A1" w:rsidRDefault="00A930DD" w:rsidP="002674A1">
      <w:pPr>
        <w:pStyle w:val="Titolo2"/>
      </w:pPr>
      <w:bookmarkStart w:id="2" w:name="_Toc218624345"/>
      <w:r>
        <w:t>Primo grado di suddivisione</w:t>
      </w:r>
      <w:bookmarkEnd w:id="2"/>
    </w:p>
    <w:p w14:paraId="1047BCE9" w14:textId="77777777" w:rsidR="00A930DD" w:rsidRDefault="00A930DD" w:rsidP="00A930DD">
      <w:pPr>
        <w:pStyle w:val="CorpoTesto"/>
      </w:pPr>
      <w:r>
        <w:t>Testo, testo, testo. 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</w:p>
    <w:p w14:paraId="2B26E1A8" w14:textId="77777777" w:rsidR="00A930DD" w:rsidRDefault="00A930DD" w:rsidP="00A930DD">
      <w:pPr>
        <w:pStyle w:val="Titolo3"/>
      </w:pPr>
      <w:bookmarkStart w:id="3" w:name="_Toc218624346"/>
      <w:r>
        <w:t>Secondo grado di suddivisione</w:t>
      </w:r>
      <w:bookmarkEnd w:id="3"/>
    </w:p>
    <w:p w14:paraId="0DABA78D" w14:textId="77777777" w:rsidR="00A930DD" w:rsidRPr="007C3610" w:rsidRDefault="00A930DD" w:rsidP="00A930DD">
      <w:pPr>
        <w:pStyle w:val="CorpoTesto"/>
      </w:pPr>
      <w:r>
        <w:t>Testo, testo, testo. 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</w:p>
    <w:p w14:paraId="0D478492" w14:textId="77777777" w:rsidR="00A930DD" w:rsidRPr="00A930DD" w:rsidRDefault="00A930DD" w:rsidP="00ED2CFF">
      <w:pPr>
        <w:pStyle w:val="Titolo4"/>
      </w:pPr>
      <w:bookmarkStart w:id="4" w:name="_Toc218624347"/>
      <w:r>
        <w:t>Terzo grado di suddivisione</w:t>
      </w:r>
      <w:bookmarkEnd w:id="4"/>
    </w:p>
    <w:p w14:paraId="0BB59F4C" w14:textId="77777777" w:rsidR="00A930DD" w:rsidRPr="007C3610" w:rsidRDefault="00A930DD" w:rsidP="00A930DD">
      <w:pPr>
        <w:pStyle w:val="CorpoTesto"/>
      </w:pPr>
      <w:r>
        <w:t>Testo, testo, testo. 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 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</w:p>
    <w:p w14:paraId="51ACDA4F" w14:textId="77777777" w:rsidR="00FE7B26" w:rsidRDefault="00FE7B26" w:rsidP="0026093F">
      <w:pPr>
        <w:pStyle w:val="Citazione"/>
      </w:pPr>
      <w:r>
        <w:t>«</w:t>
      </w:r>
      <w:r w:rsidR="00A930DD">
        <w:t>Testo di una citazione lunga.</w:t>
      </w:r>
      <w:r w:rsidR="00A930DD" w:rsidRPr="00A930DD">
        <w:t xml:space="preserve"> </w:t>
      </w:r>
      <w:r w:rsidR="00A930DD">
        <w:t>Testo di una citazione lunga.</w:t>
      </w:r>
      <w:r w:rsidR="00A930DD" w:rsidRPr="00A930DD">
        <w:t xml:space="preserve"> </w:t>
      </w:r>
      <w:r w:rsidR="00A930DD">
        <w:t>Testo di una citazione lunga.</w:t>
      </w:r>
      <w:r w:rsidR="00A930DD" w:rsidRPr="00A930DD">
        <w:t xml:space="preserve"> </w:t>
      </w:r>
      <w:r w:rsidR="00A930DD">
        <w:t>Testo di una citazione lunga.</w:t>
      </w:r>
      <w:r w:rsidR="00A930DD" w:rsidRPr="00A930DD">
        <w:t xml:space="preserve"> </w:t>
      </w:r>
      <w:r w:rsidR="00A930DD">
        <w:t>Testo di una citazione lunga.</w:t>
      </w:r>
      <w:r w:rsidR="00A930DD" w:rsidRPr="00A930DD">
        <w:t xml:space="preserve"> </w:t>
      </w:r>
      <w:r w:rsidR="00A930DD">
        <w:t>Testo di una citazione lunga.</w:t>
      </w:r>
      <w:r w:rsidR="00A930DD" w:rsidRPr="00A930DD">
        <w:t xml:space="preserve"> </w:t>
      </w:r>
      <w:r w:rsidR="00A930DD">
        <w:t>Testo di una citazione lunga.</w:t>
      </w:r>
      <w:r w:rsidR="00A930DD" w:rsidRPr="00A930DD">
        <w:t xml:space="preserve"> </w:t>
      </w:r>
      <w:r w:rsidR="00A930DD">
        <w:t>Testo di una citazione lunga</w:t>
      </w:r>
      <w:r>
        <w:t>»</w:t>
      </w:r>
      <w:r w:rsidR="00A930DD">
        <w:rPr>
          <w:rStyle w:val="Rimandonotaapidipagina"/>
        </w:rPr>
        <w:footnoteReference w:id="2"/>
      </w:r>
      <w:r>
        <w:t>.</w:t>
      </w:r>
    </w:p>
    <w:p w14:paraId="6F3FEF46" w14:textId="77777777" w:rsidR="00A930DD" w:rsidRDefault="004A3B81" w:rsidP="004A3B81">
      <w:pPr>
        <w:pStyle w:val="Titolo5"/>
      </w:pPr>
      <w:r>
        <w:lastRenderedPageBreak/>
        <w:t xml:space="preserve">Quarto grado di </w:t>
      </w:r>
      <w:r w:rsidRPr="004A3B81">
        <w:t>suddivisione</w:t>
      </w:r>
    </w:p>
    <w:p w14:paraId="02CB43D3" w14:textId="77777777" w:rsidR="004A3B81" w:rsidRDefault="004A3B81" w:rsidP="004A3B81">
      <w:pPr>
        <w:pStyle w:val="CorpoTesto"/>
      </w:pPr>
      <w:r>
        <w:t>Un elenco normale:</w:t>
      </w:r>
    </w:p>
    <w:p w14:paraId="4AF59EA3" w14:textId="77777777" w:rsidR="004A3B81" w:rsidRDefault="004A3B81" w:rsidP="004A3B81">
      <w:pPr>
        <w:pStyle w:val="Elencocontrattino"/>
      </w:pPr>
      <w:r>
        <w:t>primo punto;</w:t>
      </w:r>
    </w:p>
    <w:p w14:paraId="4BD3BAC5" w14:textId="77777777" w:rsidR="004A3B81" w:rsidRDefault="004A3B81" w:rsidP="004A3B81">
      <w:pPr>
        <w:pStyle w:val="Elencocontrattino"/>
      </w:pPr>
      <w:r>
        <w:t>secondo punto.</w:t>
      </w:r>
    </w:p>
    <w:p w14:paraId="14B0E319" w14:textId="77777777" w:rsidR="004A3B81" w:rsidRDefault="004A3B81" w:rsidP="004A3B81">
      <w:pPr>
        <w:pStyle w:val="Titolo5"/>
      </w:pPr>
      <w:r>
        <w:t>Altro quarto grado di suddivisione</w:t>
      </w:r>
    </w:p>
    <w:p w14:paraId="6104ED27" w14:textId="77777777" w:rsidR="004A3B81" w:rsidRDefault="004A3B81" w:rsidP="004A3B81">
      <w:pPr>
        <w:pStyle w:val="CorpoTesto"/>
      </w:pPr>
      <w:r>
        <w:t>Ora invece una lista numerata:</w:t>
      </w:r>
    </w:p>
    <w:p w14:paraId="150ADE6B" w14:textId="77777777" w:rsidR="004A3B81" w:rsidRDefault="004A3B81" w:rsidP="004A3B81">
      <w:pPr>
        <w:pStyle w:val="Elenconumerato"/>
      </w:pPr>
      <w:r>
        <w:t>Primo punto.</w:t>
      </w:r>
    </w:p>
    <w:p w14:paraId="5D035BE7" w14:textId="77777777" w:rsidR="004A3B81" w:rsidRDefault="004A3B81" w:rsidP="004A3B81">
      <w:pPr>
        <w:pStyle w:val="Elenconumerato"/>
      </w:pPr>
      <w:r>
        <w:t>Secondo punto.</w:t>
      </w:r>
    </w:p>
    <w:p w14:paraId="64E98D20" w14:textId="77777777" w:rsidR="00EC7C07" w:rsidRDefault="00EC7C07" w:rsidP="00BB0A93">
      <w:pPr>
        <w:pStyle w:val="CorpoTesto"/>
      </w:pPr>
    </w:p>
    <w:p w14:paraId="6ED7E727" w14:textId="77777777" w:rsidR="00406ACF" w:rsidRDefault="00406ACF" w:rsidP="00BB0A93">
      <w:pPr>
        <w:pStyle w:val="CorpoTesto"/>
      </w:pPr>
    </w:p>
    <w:p w14:paraId="6BCBBDE6" w14:textId="77777777" w:rsidR="00406ACF" w:rsidRDefault="00406ACF" w:rsidP="00BB0A93">
      <w:pPr>
        <w:pStyle w:val="CorpoTesto"/>
      </w:pPr>
    </w:p>
    <w:p w14:paraId="02410EA1" w14:textId="77777777" w:rsidR="00406ACF" w:rsidRDefault="00406ACF" w:rsidP="00406ACF">
      <w:pPr>
        <w:pStyle w:val="CorpoTesto"/>
      </w:pPr>
      <w:r>
        <w:t>ATTENZIONE: quando si va ad aggiungere un altro capitolo va inserita una “interruzione di sezione (pagina successiva)”.</w:t>
      </w:r>
    </w:p>
    <w:p w14:paraId="14DAE386" w14:textId="77777777" w:rsidR="009D1275" w:rsidRPr="004C0926" w:rsidRDefault="009D1275" w:rsidP="00527727">
      <w:pPr>
        <w:pStyle w:val="CorpoTesto"/>
      </w:pPr>
    </w:p>
    <w:p w14:paraId="2C574587" w14:textId="77777777" w:rsidR="005D7C43" w:rsidRPr="004C0926" w:rsidRDefault="005D7C43" w:rsidP="00323CCC">
      <w:pPr>
        <w:pStyle w:val="CorpoTesto"/>
        <w:sectPr w:rsidR="005D7C43" w:rsidRPr="004C0926" w:rsidSect="008A48C8">
          <w:headerReference w:type="default" r:id="rId16"/>
          <w:footnotePr>
            <w:numRestart w:val="eachSect"/>
          </w:footnotePr>
          <w:pgSz w:w="11901" w:h="16817" w:code="9"/>
          <w:pgMar w:top="1134" w:right="1134" w:bottom="1134" w:left="1701" w:header="1134" w:footer="1134" w:gutter="0"/>
          <w:cols w:space="708"/>
          <w:titlePg/>
          <w:docGrid w:linePitch="360"/>
        </w:sectPr>
      </w:pPr>
    </w:p>
    <w:p w14:paraId="2B131F37" w14:textId="77777777" w:rsidR="00307581" w:rsidRDefault="00307581" w:rsidP="00D53DB9">
      <w:pPr>
        <w:pStyle w:val="Titolo1"/>
        <w:numPr>
          <w:ilvl w:val="0"/>
          <w:numId w:val="0"/>
        </w:numPr>
      </w:pPr>
      <w:bookmarkStart w:id="5" w:name="_Toc218624348"/>
      <w:bookmarkStart w:id="6" w:name="_Toc124157064"/>
      <w:r>
        <w:lastRenderedPageBreak/>
        <w:t>CONCLUSIONE</w:t>
      </w:r>
      <w:bookmarkEnd w:id="5"/>
    </w:p>
    <w:p w14:paraId="17A14C49" w14:textId="77777777" w:rsidR="003F1C31" w:rsidRDefault="00A27136" w:rsidP="007D0F45">
      <w:pPr>
        <w:pStyle w:val="CorpoTesto"/>
      </w:pPr>
      <w:r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</w:p>
    <w:p w14:paraId="21F8550D" w14:textId="77777777" w:rsidR="0049465B" w:rsidRPr="007D0F45" w:rsidRDefault="0049465B" w:rsidP="007D0F45">
      <w:pPr>
        <w:pStyle w:val="CorpoTesto"/>
      </w:pPr>
    </w:p>
    <w:p w14:paraId="4EE3A6F8" w14:textId="77777777" w:rsidR="00307581" w:rsidRPr="00307581" w:rsidRDefault="00307581" w:rsidP="00195E2E">
      <w:pPr>
        <w:pStyle w:val="CorpoTesto"/>
        <w:ind w:firstLine="0"/>
        <w:sectPr w:rsidR="00307581" w:rsidRPr="00307581" w:rsidSect="008A48C8">
          <w:headerReference w:type="default" r:id="rId17"/>
          <w:footnotePr>
            <w:numRestart w:val="eachSect"/>
          </w:footnotePr>
          <w:pgSz w:w="11901" w:h="16817" w:code="9"/>
          <w:pgMar w:top="1134" w:right="1134" w:bottom="1134" w:left="1701" w:header="1134" w:footer="1134" w:gutter="0"/>
          <w:cols w:space="708"/>
          <w:titlePg/>
          <w:docGrid w:linePitch="360"/>
        </w:sectPr>
      </w:pPr>
    </w:p>
    <w:p w14:paraId="0E894A5E" w14:textId="77777777" w:rsidR="004E248D" w:rsidRDefault="004E248D" w:rsidP="00763B3F">
      <w:pPr>
        <w:pStyle w:val="Titolo1"/>
        <w:numPr>
          <w:ilvl w:val="0"/>
          <w:numId w:val="0"/>
        </w:numPr>
      </w:pPr>
      <w:bookmarkStart w:id="7" w:name="_Toc218624349"/>
      <w:bookmarkEnd w:id="6"/>
      <w:r>
        <w:lastRenderedPageBreak/>
        <w:t>SIGLE E ABBREVIAZIONI</w:t>
      </w:r>
      <w:bookmarkEnd w:id="7"/>
    </w:p>
    <w:p w14:paraId="43F6BC8F" w14:textId="77777777" w:rsidR="00A87E50" w:rsidRPr="00722C40" w:rsidRDefault="00A87E50" w:rsidP="004F6BF2">
      <w:pPr>
        <w:pStyle w:val="SigleeabbreviazioniPUL"/>
        <w:rPr>
          <w:smallCaps/>
        </w:rPr>
      </w:pPr>
      <w:proofErr w:type="spellStart"/>
      <w:r w:rsidRPr="00722C40">
        <w:t>Aa.Vv.</w:t>
      </w:r>
      <w:proofErr w:type="spellEnd"/>
      <w:r w:rsidRPr="00722C40">
        <w:rPr>
          <w:smallCaps/>
        </w:rPr>
        <w:tab/>
      </w:r>
      <w:proofErr w:type="spellStart"/>
      <w:r w:rsidR="00722C40" w:rsidRPr="00722C40">
        <w:rPr>
          <w:i/>
          <w:iCs/>
        </w:rPr>
        <w:t>auctores</w:t>
      </w:r>
      <w:proofErr w:type="spellEnd"/>
      <w:r w:rsidR="00722C40" w:rsidRPr="00722C40">
        <w:rPr>
          <w:i/>
          <w:iCs/>
        </w:rPr>
        <w:t xml:space="preserve"> </w:t>
      </w:r>
      <w:proofErr w:type="spellStart"/>
      <w:r w:rsidR="00722C40" w:rsidRPr="00722C40">
        <w:rPr>
          <w:i/>
          <w:iCs/>
        </w:rPr>
        <w:t>varii</w:t>
      </w:r>
      <w:proofErr w:type="spellEnd"/>
      <w:r w:rsidR="00722C40" w:rsidRPr="00722C40">
        <w:t xml:space="preserve"> (autori vari</w:t>
      </w:r>
      <w:r w:rsidR="00722C40">
        <w:t>)</w:t>
      </w:r>
    </w:p>
    <w:p w14:paraId="6BAC8D91" w14:textId="77777777" w:rsidR="001E200B" w:rsidRPr="001E200B" w:rsidRDefault="001E200B" w:rsidP="004F6BF2">
      <w:pPr>
        <w:pStyle w:val="SigleeabbreviazioniPUL"/>
      </w:pPr>
      <w:r w:rsidRPr="001E200B">
        <w:t>col. / coll.</w:t>
      </w:r>
      <w:r>
        <w:tab/>
        <w:t>colonna/e</w:t>
      </w:r>
    </w:p>
    <w:p w14:paraId="55BFE8CA" w14:textId="77777777" w:rsidR="006008E0" w:rsidRDefault="006008E0" w:rsidP="004F6BF2">
      <w:pPr>
        <w:pStyle w:val="SigleeabbreviazioniPUL"/>
      </w:pPr>
      <w:r>
        <w:t>ecc.</w:t>
      </w:r>
      <w:r>
        <w:tab/>
        <w:t xml:space="preserve">eccetera </w:t>
      </w:r>
    </w:p>
    <w:p w14:paraId="3E5263A0" w14:textId="77777777" w:rsidR="00490BEA" w:rsidRDefault="00490BEA" w:rsidP="004F6BF2">
      <w:pPr>
        <w:pStyle w:val="SigleeabbreviazioniPUL"/>
      </w:pPr>
      <w:r>
        <w:t>ed. / </w:t>
      </w:r>
      <w:proofErr w:type="spellStart"/>
      <w:r>
        <w:t>edd</w:t>
      </w:r>
      <w:proofErr w:type="spellEnd"/>
      <w:r>
        <w:t>.</w:t>
      </w:r>
      <w:r>
        <w:tab/>
      </w:r>
      <w:r w:rsidRPr="00490BEA">
        <w:rPr>
          <w:i/>
          <w:iCs/>
        </w:rPr>
        <w:t>editor</w:t>
      </w:r>
      <w:r>
        <w:t> / </w:t>
      </w:r>
      <w:r w:rsidRPr="00490BEA">
        <w:rPr>
          <w:i/>
          <w:iCs/>
        </w:rPr>
        <w:t>editors</w:t>
      </w:r>
      <w:r>
        <w:t xml:space="preserve"> o </w:t>
      </w:r>
      <w:r w:rsidRPr="00C917EE">
        <w:t>curatore</w:t>
      </w:r>
      <w:r>
        <w:t> / </w:t>
      </w:r>
      <w:r w:rsidRPr="00C917EE">
        <w:t>curatori</w:t>
      </w:r>
      <w:r>
        <w:t xml:space="preserve"> oppure </w:t>
      </w:r>
      <w:proofErr w:type="spellStart"/>
      <w:r w:rsidRPr="00490BEA">
        <w:rPr>
          <w:i/>
          <w:iCs/>
        </w:rPr>
        <w:t>edidit</w:t>
      </w:r>
      <w:proofErr w:type="spellEnd"/>
      <w:r>
        <w:t xml:space="preserve"> / </w:t>
      </w:r>
      <w:proofErr w:type="spellStart"/>
      <w:r w:rsidRPr="00490BEA">
        <w:rPr>
          <w:i/>
          <w:iCs/>
        </w:rPr>
        <w:t>ediderunt</w:t>
      </w:r>
      <w:proofErr w:type="spellEnd"/>
      <w:r w:rsidRPr="001C6536">
        <w:t>.</w:t>
      </w:r>
    </w:p>
    <w:p w14:paraId="79C4CD95" w14:textId="77777777" w:rsidR="006207C9" w:rsidRPr="006207C9" w:rsidRDefault="006207C9" w:rsidP="004F6BF2">
      <w:pPr>
        <w:pStyle w:val="SigleeabbreviazioniPUL"/>
      </w:pPr>
      <w:r w:rsidRPr="006207C9">
        <w:rPr>
          <w:smallCaps/>
        </w:rPr>
        <w:t>Id</w:t>
      </w:r>
      <w:r>
        <w:t>.</w:t>
      </w:r>
      <w:r>
        <w:tab/>
      </w:r>
      <w:r w:rsidRPr="006207C9">
        <w:rPr>
          <w:i/>
          <w:iCs/>
        </w:rPr>
        <w:t>idem</w:t>
      </w:r>
      <w:r>
        <w:t xml:space="preserve"> (la stessa persona)</w:t>
      </w:r>
    </w:p>
    <w:p w14:paraId="0E0FD2E1" w14:textId="77777777" w:rsidR="00534BCE" w:rsidRDefault="00534BCE" w:rsidP="004F6BF2">
      <w:pPr>
        <w:pStyle w:val="SigleeabbreviazioniPUL"/>
      </w:pPr>
      <w:r w:rsidRPr="00923B8A">
        <w:rPr>
          <w:i/>
          <w:iCs/>
        </w:rPr>
        <w:t>ibid.</w:t>
      </w:r>
      <w:r>
        <w:rPr>
          <w:i/>
          <w:iCs/>
        </w:rPr>
        <w:tab/>
        <w:t xml:space="preserve">ibidem </w:t>
      </w:r>
      <w:r>
        <w:t>(nello stesso luogo / testo)</w:t>
      </w:r>
    </w:p>
    <w:p w14:paraId="1019BE0F" w14:textId="77777777" w:rsidR="00EE4AD1" w:rsidRDefault="00EE4AD1" w:rsidP="004F6BF2">
      <w:pPr>
        <w:pStyle w:val="SigleeabbreviazioniPUL"/>
      </w:pPr>
      <w:r>
        <w:t xml:space="preserve">n. / </w:t>
      </w:r>
      <w:proofErr w:type="spellStart"/>
      <w:r>
        <w:t>nn</w:t>
      </w:r>
      <w:proofErr w:type="spellEnd"/>
      <w:r>
        <w:t xml:space="preserve">. </w:t>
      </w:r>
      <w:r>
        <w:tab/>
        <w:t>numero/i</w:t>
      </w:r>
    </w:p>
    <w:p w14:paraId="469D0164" w14:textId="77777777" w:rsidR="001E200B" w:rsidRDefault="001E200B" w:rsidP="004F6BF2">
      <w:pPr>
        <w:pStyle w:val="SigleeabbreviazioniPUL"/>
      </w:pPr>
      <w:r>
        <w:t>p. / pp.</w:t>
      </w:r>
      <w:r>
        <w:tab/>
        <w:t>pagina/e</w:t>
      </w:r>
    </w:p>
    <w:p w14:paraId="104B3F29" w14:textId="77777777" w:rsidR="00FC0921" w:rsidRDefault="00FC0921" w:rsidP="004F6BF2">
      <w:pPr>
        <w:pStyle w:val="SigleeabbreviazioniPUL"/>
      </w:pPr>
      <w:r>
        <w:t>p.es.</w:t>
      </w:r>
      <w:r>
        <w:tab/>
        <w:t>per esempio</w:t>
      </w:r>
    </w:p>
    <w:p w14:paraId="31C2B59A" w14:textId="77777777" w:rsidR="00FC0921" w:rsidRDefault="001E200B" w:rsidP="004F6BF2">
      <w:pPr>
        <w:pStyle w:val="SigleeabbreviazioniPUL"/>
      </w:pPr>
      <w:r>
        <w:t>s. / ss.</w:t>
      </w:r>
      <w:r>
        <w:tab/>
        <w:t>seguente/i</w:t>
      </w:r>
    </w:p>
    <w:p w14:paraId="15BDA725" w14:textId="77777777" w:rsidR="00490BEA" w:rsidRDefault="00490BEA" w:rsidP="004F6BF2">
      <w:pPr>
        <w:pStyle w:val="SigleeabbreviazioniPUL"/>
      </w:pPr>
      <w:proofErr w:type="spellStart"/>
      <w:r>
        <w:t>tr</w:t>
      </w:r>
      <w:proofErr w:type="spellEnd"/>
      <w:r>
        <w:t>. / </w:t>
      </w:r>
      <w:proofErr w:type="spellStart"/>
      <w:r>
        <w:t>trr</w:t>
      </w:r>
      <w:proofErr w:type="spellEnd"/>
      <w:r>
        <w:t>.</w:t>
      </w:r>
      <w:r>
        <w:tab/>
      </w:r>
      <w:r w:rsidRPr="00C917EE">
        <w:t>traduttore</w:t>
      </w:r>
      <w:r>
        <w:t> / </w:t>
      </w:r>
      <w:r w:rsidRPr="00C917EE">
        <w:t>traduttori</w:t>
      </w:r>
      <w:r>
        <w:t xml:space="preserve"> oppure </w:t>
      </w:r>
      <w:proofErr w:type="spellStart"/>
      <w:r w:rsidRPr="00490BEA">
        <w:rPr>
          <w:i/>
          <w:iCs/>
        </w:rPr>
        <w:t>traduxit</w:t>
      </w:r>
      <w:proofErr w:type="spellEnd"/>
      <w:r>
        <w:t xml:space="preserve"> / </w:t>
      </w:r>
      <w:proofErr w:type="spellStart"/>
      <w:r w:rsidRPr="00490BEA">
        <w:rPr>
          <w:i/>
          <w:iCs/>
        </w:rPr>
        <w:t>traduxerunt</w:t>
      </w:r>
      <w:proofErr w:type="spellEnd"/>
      <w:r>
        <w:t xml:space="preserve"> (= traduzione di)</w:t>
      </w:r>
    </w:p>
    <w:p w14:paraId="27C1F3E2" w14:textId="77777777" w:rsidR="001E200B" w:rsidRPr="00FC0921" w:rsidRDefault="00E14889" w:rsidP="00E67BCA">
      <w:pPr>
        <w:pStyle w:val="SigleeabbreviazioniPUL"/>
      </w:pPr>
      <w:r>
        <w:t>vol. / voll.</w:t>
      </w:r>
      <w:r>
        <w:tab/>
        <w:t>volume/i</w:t>
      </w:r>
    </w:p>
    <w:p w14:paraId="56B5FCD7" w14:textId="77777777" w:rsidR="00923B8A" w:rsidRPr="004E248D" w:rsidRDefault="00923B8A" w:rsidP="004E248D">
      <w:pPr>
        <w:pStyle w:val="CorpoTesto"/>
      </w:pPr>
    </w:p>
    <w:p w14:paraId="1EB1B8D9" w14:textId="77777777" w:rsidR="004E248D" w:rsidRPr="004E248D" w:rsidRDefault="004E248D" w:rsidP="004E248D">
      <w:pPr>
        <w:pStyle w:val="CorpoTesto"/>
        <w:sectPr w:rsidR="004E248D" w:rsidRPr="004E248D" w:rsidSect="008A48C8">
          <w:headerReference w:type="default" r:id="rId18"/>
          <w:footnotePr>
            <w:numRestart w:val="eachSect"/>
          </w:footnotePr>
          <w:pgSz w:w="11901" w:h="16817" w:code="9"/>
          <w:pgMar w:top="1134" w:right="1134" w:bottom="1134" w:left="1701" w:header="1134" w:footer="1134" w:gutter="0"/>
          <w:cols w:space="708"/>
          <w:titlePg/>
          <w:docGrid w:linePitch="360"/>
        </w:sectPr>
      </w:pPr>
    </w:p>
    <w:p w14:paraId="230D1029" w14:textId="77777777" w:rsidR="00826DE2" w:rsidRDefault="00826DE2" w:rsidP="00763B3F">
      <w:pPr>
        <w:pStyle w:val="Titolo1"/>
        <w:numPr>
          <w:ilvl w:val="0"/>
          <w:numId w:val="0"/>
        </w:numPr>
      </w:pPr>
      <w:bookmarkStart w:id="8" w:name="_Toc218624350"/>
      <w:r>
        <w:lastRenderedPageBreak/>
        <w:t>BIBLIOGRAFIA</w:t>
      </w:r>
      <w:bookmarkEnd w:id="8"/>
    </w:p>
    <w:p w14:paraId="4731B8A1" w14:textId="77777777" w:rsidR="001C392D" w:rsidRDefault="001C392D" w:rsidP="001C392D">
      <w:pPr>
        <w:pStyle w:val="Titolo2"/>
        <w:numPr>
          <w:ilvl w:val="0"/>
          <w:numId w:val="0"/>
        </w:numPr>
        <w:ind w:left="567" w:hanging="567"/>
      </w:pPr>
      <w:bookmarkStart w:id="9" w:name="_Toc218616973"/>
      <w:bookmarkStart w:id="10" w:name="_Toc218624351"/>
      <w:r>
        <w:t>Fonti</w:t>
      </w:r>
      <w:bookmarkEnd w:id="9"/>
      <w:bookmarkEnd w:id="10"/>
    </w:p>
    <w:p w14:paraId="5984DA1E" w14:textId="77777777" w:rsidR="00E8755B" w:rsidRPr="00F82C11" w:rsidRDefault="008E58BF" w:rsidP="00E8755B">
      <w:pPr>
        <w:pStyle w:val="BibliografiaPUL"/>
        <w:rPr>
          <w:lang w:val="de-DE"/>
        </w:rPr>
      </w:pPr>
      <w:r>
        <w:rPr>
          <w:smallCaps/>
          <w:lang w:val="de-DE"/>
        </w:rPr>
        <w:t xml:space="preserve">Autore, </w:t>
      </w:r>
      <w:r w:rsidRPr="008E58BF">
        <w:rPr>
          <w:i/>
          <w:iCs/>
          <w:lang w:val="de-DE"/>
        </w:rPr>
        <w:t xml:space="preserve">Titolo </w:t>
      </w:r>
      <w:proofErr w:type="spellStart"/>
      <w:r w:rsidRPr="008E58BF">
        <w:rPr>
          <w:i/>
          <w:iCs/>
          <w:lang w:val="de-DE"/>
        </w:rPr>
        <w:t>libro</w:t>
      </w:r>
      <w:proofErr w:type="spellEnd"/>
      <w:r w:rsidR="00E8755B" w:rsidRPr="00F82C11">
        <w:rPr>
          <w:lang w:val="de-DE"/>
        </w:rPr>
        <w:t xml:space="preserve">, </w:t>
      </w:r>
      <w:r>
        <w:rPr>
          <w:lang w:val="de-DE"/>
        </w:rPr>
        <w:t xml:space="preserve">Casa </w:t>
      </w:r>
      <w:proofErr w:type="spellStart"/>
      <w:r>
        <w:rPr>
          <w:lang w:val="de-DE"/>
        </w:rPr>
        <w:t>editrice</w:t>
      </w:r>
      <w:proofErr w:type="spellEnd"/>
      <w:r w:rsidR="00E8755B" w:rsidRPr="00F82C11">
        <w:rPr>
          <w:lang w:val="de-DE"/>
        </w:rPr>
        <w:t xml:space="preserve">, </w:t>
      </w:r>
      <w:proofErr w:type="spellStart"/>
      <w:r>
        <w:rPr>
          <w:lang w:val="de-DE"/>
        </w:rPr>
        <w:t>Città</w:t>
      </w:r>
      <w:proofErr w:type="spellEnd"/>
      <w:r>
        <w:rPr>
          <w:lang w:val="de-DE"/>
        </w:rPr>
        <w:t xml:space="preserve"> anno</w:t>
      </w:r>
      <w:r w:rsidR="00E8755B" w:rsidRPr="00F82C11">
        <w:rPr>
          <w:lang w:val="de-DE"/>
        </w:rPr>
        <w:t>.</w:t>
      </w:r>
    </w:p>
    <w:p w14:paraId="58B0A4BD" w14:textId="77777777" w:rsidR="002D1584" w:rsidRPr="00E41D07" w:rsidRDefault="00E41D07" w:rsidP="002D1584">
      <w:pPr>
        <w:pStyle w:val="BibliografiaPUL"/>
      </w:pPr>
      <w:r>
        <w:rPr>
          <w:smallCaps/>
        </w:rPr>
        <w:t>Autore, “</w:t>
      </w:r>
      <w:r w:rsidRPr="00E41D07">
        <w:t>Titolo di un articolo di una rivista”</w:t>
      </w:r>
      <w:r>
        <w:t xml:space="preserve">, in </w:t>
      </w:r>
      <w:r>
        <w:rPr>
          <w:i/>
          <w:iCs/>
        </w:rPr>
        <w:t>Rivista</w:t>
      </w:r>
      <w:r>
        <w:t xml:space="preserve"> volume (anno) pagine.</w:t>
      </w:r>
    </w:p>
    <w:p w14:paraId="0BACB976" w14:textId="77777777" w:rsidR="00DF2F81" w:rsidRDefault="00DF2F81" w:rsidP="00DF2F81">
      <w:pPr>
        <w:pStyle w:val="Titolo2"/>
        <w:numPr>
          <w:ilvl w:val="0"/>
          <w:numId w:val="0"/>
        </w:numPr>
        <w:ind w:left="567" w:hanging="567"/>
      </w:pPr>
      <w:bookmarkStart w:id="11" w:name="_Toc218624352"/>
      <w:r>
        <w:t>Letteratura</w:t>
      </w:r>
      <w:bookmarkEnd w:id="11"/>
    </w:p>
    <w:p w14:paraId="7C538C53" w14:textId="77777777" w:rsidR="00DF2F81" w:rsidRDefault="00DF2F81" w:rsidP="00DF2F81">
      <w:pPr>
        <w:pStyle w:val="BibliografiaPUL"/>
      </w:pPr>
      <w:r w:rsidRPr="003B169C">
        <w:rPr>
          <w:i/>
          <w:iCs/>
        </w:rPr>
        <w:t>La Bibbia di Gerusalemme</w:t>
      </w:r>
      <w:r w:rsidRPr="00BD4787">
        <w:t>, EDB, Bologna 2009.</w:t>
      </w:r>
    </w:p>
    <w:p w14:paraId="2C3B4FA7" w14:textId="77777777" w:rsidR="00DF2F81" w:rsidRDefault="00DF2F81" w:rsidP="00DF2F81">
      <w:pPr>
        <w:pStyle w:val="BibliografiaPUL"/>
      </w:pPr>
      <w:r>
        <w:rPr>
          <w:smallCaps/>
        </w:rPr>
        <w:t>Mortara Garavelli</w:t>
      </w:r>
      <w:r>
        <w:t xml:space="preserve"> B., </w:t>
      </w:r>
      <w:r>
        <w:rPr>
          <w:i/>
          <w:iCs/>
        </w:rPr>
        <w:t>Prontuario di punteggiatura</w:t>
      </w:r>
      <w:r>
        <w:t>, Universale Laterza 831, Laterza, Bari 2015</w:t>
      </w:r>
      <w:r>
        <w:rPr>
          <w:vertAlign w:val="superscript"/>
        </w:rPr>
        <w:t>17</w:t>
      </w:r>
      <w:r>
        <w:t>.</w:t>
      </w:r>
    </w:p>
    <w:p w14:paraId="7B41391F" w14:textId="22560993" w:rsidR="005D65C8" w:rsidRDefault="00DF2F81" w:rsidP="005D65C8">
      <w:pPr>
        <w:pStyle w:val="BibliografiaPUL"/>
      </w:pPr>
      <w:r w:rsidRPr="00917BBC">
        <w:rPr>
          <w:smallCaps/>
        </w:rPr>
        <w:t>Pontificia Università Lateranense</w:t>
      </w:r>
      <w:r>
        <w:t xml:space="preserve">, </w:t>
      </w:r>
      <w:r w:rsidRPr="001B1768">
        <w:rPr>
          <w:i/>
          <w:iCs/>
        </w:rPr>
        <w:t>Norme redazionali e orientamenti metodologici per gli elaborati accademici</w:t>
      </w:r>
      <w:r>
        <w:t>, PUL, Roma 2020</w:t>
      </w:r>
      <w:r w:rsidRPr="00917BBC">
        <w:rPr>
          <w:vertAlign w:val="superscript"/>
        </w:rPr>
        <w:t>3</w:t>
      </w:r>
      <w:r>
        <w:t>.</w:t>
      </w:r>
    </w:p>
    <w:p w14:paraId="0AC4C263" w14:textId="77777777" w:rsidR="001B1768" w:rsidRPr="00DF2F81" w:rsidRDefault="001B1768" w:rsidP="005D65C8">
      <w:pPr>
        <w:pStyle w:val="CorpoTesto"/>
        <w:ind w:firstLine="0"/>
      </w:pPr>
    </w:p>
    <w:p w14:paraId="39620431" w14:textId="77777777" w:rsidR="006F7D23" w:rsidRPr="00DF2F81" w:rsidRDefault="006F7D23" w:rsidP="006F7D23">
      <w:pPr>
        <w:pStyle w:val="Titolo1"/>
        <w:numPr>
          <w:ilvl w:val="0"/>
          <w:numId w:val="0"/>
        </w:numPr>
        <w:sectPr w:rsidR="006F7D23" w:rsidRPr="00DF2F81" w:rsidSect="008A48C8">
          <w:headerReference w:type="default" r:id="rId19"/>
          <w:footnotePr>
            <w:numRestart w:val="eachSect"/>
          </w:footnotePr>
          <w:pgSz w:w="11901" w:h="16817" w:code="9"/>
          <w:pgMar w:top="1134" w:right="1134" w:bottom="1134" w:left="1701" w:header="1134" w:footer="1134" w:gutter="0"/>
          <w:cols w:space="708"/>
          <w:titlePg/>
          <w:docGrid w:linePitch="360"/>
        </w:sectPr>
      </w:pPr>
    </w:p>
    <w:p w14:paraId="0047966F" w14:textId="77777777" w:rsidR="001F68B8" w:rsidRDefault="001F68B8" w:rsidP="00763B3F">
      <w:pPr>
        <w:pStyle w:val="Titolo1"/>
        <w:numPr>
          <w:ilvl w:val="0"/>
          <w:numId w:val="0"/>
        </w:numPr>
        <w:rPr>
          <w:b/>
        </w:rPr>
      </w:pPr>
      <w:bookmarkStart w:id="12" w:name="_Toc218624353"/>
      <w:r w:rsidRPr="00763B3F">
        <w:lastRenderedPageBreak/>
        <w:t>INDICE</w:t>
      </w:r>
      <w:r>
        <w:t xml:space="preserve"> GENERALE</w:t>
      </w:r>
      <w:bookmarkEnd w:id="12"/>
    </w:p>
    <w:p w14:paraId="5562D081" w14:textId="77777777" w:rsidR="00553686" w:rsidRDefault="00553686">
      <w:pPr>
        <w:pStyle w:val="Sommario1"/>
        <w:rPr>
          <w:rFonts w:asciiTheme="minorHAnsi" w:eastAsiaTheme="minorEastAsia" w:hAnsiTheme="minorHAnsi" w:cstheme="minorBidi"/>
          <w:smallCaps w:val="0"/>
          <w:color w:val="auto"/>
        </w:rPr>
      </w:pPr>
      <w:r>
        <w:fldChar w:fldCharType="begin"/>
      </w:r>
      <w:r>
        <w:instrText xml:space="preserve"> TOC \o "1-4" \h \z \u </w:instrText>
      </w:r>
      <w:r>
        <w:fldChar w:fldCharType="separate"/>
      </w:r>
      <w:hyperlink w:anchor="_Toc218624343" w:history="1">
        <w:r w:rsidRPr="000905AD">
          <w:rPr>
            <w:rStyle w:val="Collegamentoipertestuale"/>
          </w:rPr>
          <w:t>INTRODUZIONE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_Toc218624343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14:paraId="4AE5B6D6" w14:textId="77777777" w:rsidR="00553686" w:rsidRDefault="00553686">
      <w:pPr>
        <w:pStyle w:val="Sommario1"/>
        <w:rPr>
          <w:rFonts w:asciiTheme="minorHAnsi" w:eastAsiaTheme="minorEastAsia" w:hAnsiTheme="minorHAnsi" w:cstheme="minorBidi"/>
          <w:smallCaps w:val="0"/>
          <w:color w:val="auto"/>
        </w:rPr>
      </w:pPr>
      <w:hyperlink w:anchor="_Toc218624344" w:history="1">
        <w:r w:rsidRPr="000905AD">
          <w:rPr>
            <w:rStyle w:val="Collegamentoipertestuale"/>
          </w:rPr>
          <w:t>CAPITOLO 1</w:t>
        </w:r>
        <w:r>
          <w:rPr>
            <w:rStyle w:val="Collegamentoipertestuale"/>
          </w:rPr>
          <w:t>:</w:t>
        </w:r>
        <w:r w:rsidRPr="000905AD">
          <w:rPr>
            <w:rStyle w:val="Collegamentoipertestuale"/>
          </w:rPr>
          <w:t xml:space="preserve"> TITOLO DEL CAPITOLO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_Toc218624344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14:paraId="69A40D07" w14:textId="77777777" w:rsidR="00553686" w:rsidRDefault="00553686">
      <w:pPr>
        <w:pStyle w:val="Sommario2"/>
        <w:rPr>
          <w:rFonts w:asciiTheme="minorHAnsi" w:eastAsiaTheme="minorEastAsia" w:hAnsiTheme="minorHAnsi" w:cstheme="minorBidi"/>
          <w:szCs w:val="24"/>
        </w:rPr>
      </w:pPr>
      <w:hyperlink w:anchor="_Toc218624345" w:history="1">
        <w:r w:rsidRPr="000905AD">
          <w:rPr>
            <w:rStyle w:val="Collegamentoipertestuale"/>
          </w:rPr>
          <w:t>1.1 Primo grado di suddivisione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_Toc218624345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14:paraId="5594A4DA" w14:textId="77777777" w:rsidR="00553686" w:rsidRDefault="00553686">
      <w:pPr>
        <w:pStyle w:val="Sommario3"/>
        <w:rPr>
          <w:rFonts w:asciiTheme="minorHAnsi" w:eastAsiaTheme="minorEastAsia" w:hAnsiTheme="minorHAnsi" w:cstheme="minorBidi"/>
          <w:noProof/>
        </w:rPr>
      </w:pPr>
      <w:hyperlink w:anchor="_Toc218624346" w:history="1">
        <w:r w:rsidRPr="000905AD">
          <w:rPr>
            <w:rStyle w:val="Collegamentoipertestuale"/>
            <w:noProof/>
          </w:rPr>
          <w:t>1.1.1 Secondo grado di suddivisione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_Toc218624346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42851AD5" w14:textId="77777777" w:rsidR="00553686" w:rsidRDefault="00553686">
      <w:pPr>
        <w:pStyle w:val="Sommario4"/>
        <w:rPr>
          <w:rFonts w:asciiTheme="minorHAnsi" w:eastAsiaTheme="minorEastAsia" w:hAnsiTheme="minorHAnsi" w:cstheme="minorBidi"/>
          <w:noProof/>
        </w:rPr>
      </w:pPr>
      <w:hyperlink w:anchor="_Toc218624347" w:history="1">
        <w:r w:rsidRPr="000905AD">
          <w:rPr>
            <w:rStyle w:val="Collegamentoipertestuale"/>
            <w:noProof/>
          </w:rPr>
          <w:t>1.1.1.1 Terzo grado di suddivisione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_Toc218624347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07633CD7" w14:textId="77777777" w:rsidR="00553686" w:rsidRDefault="00553686">
      <w:pPr>
        <w:pStyle w:val="Sommario1"/>
        <w:rPr>
          <w:rFonts w:asciiTheme="minorHAnsi" w:eastAsiaTheme="minorEastAsia" w:hAnsiTheme="minorHAnsi" w:cstheme="minorBidi"/>
          <w:smallCaps w:val="0"/>
          <w:color w:val="auto"/>
        </w:rPr>
      </w:pPr>
      <w:hyperlink w:anchor="_Toc218624348" w:history="1">
        <w:r w:rsidRPr="000905AD">
          <w:rPr>
            <w:rStyle w:val="Collegamentoipertestuale"/>
          </w:rPr>
          <w:t>CONCLUSIONE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_Toc218624348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0521C752" w14:textId="77777777" w:rsidR="00553686" w:rsidRDefault="00553686">
      <w:pPr>
        <w:pStyle w:val="Sommario1"/>
        <w:rPr>
          <w:rFonts w:asciiTheme="minorHAnsi" w:eastAsiaTheme="minorEastAsia" w:hAnsiTheme="minorHAnsi" w:cstheme="minorBidi"/>
          <w:smallCaps w:val="0"/>
          <w:color w:val="auto"/>
        </w:rPr>
      </w:pPr>
      <w:hyperlink w:anchor="_Toc218624349" w:history="1">
        <w:r w:rsidRPr="000905AD">
          <w:rPr>
            <w:rStyle w:val="Collegamentoipertestuale"/>
          </w:rPr>
          <w:t>SIGLE E ABBREVIAZIONI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_Toc218624349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14:paraId="7BE845A4" w14:textId="77777777" w:rsidR="00553686" w:rsidRDefault="00553686">
      <w:pPr>
        <w:pStyle w:val="Sommario1"/>
        <w:rPr>
          <w:rFonts w:asciiTheme="minorHAnsi" w:eastAsiaTheme="minorEastAsia" w:hAnsiTheme="minorHAnsi" w:cstheme="minorBidi"/>
          <w:smallCaps w:val="0"/>
          <w:color w:val="auto"/>
        </w:rPr>
      </w:pPr>
      <w:hyperlink w:anchor="_Toc218624350" w:history="1">
        <w:r w:rsidRPr="000905AD">
          <w:rPr>
            <w:rStyle w:val="Collegamentoipertestuale"/>
          </w:rPr>
          <w:t>BIBLIOGRAFIA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_Toc218624350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14:paraId="18C48EE7" w14:textId="77777777" w:rsidR="00553686" w:rsidRDefault="00553686">
      <w:pPr>
        <w:pStyle w:val="Sommario2"/>
        <w:rPr>
          <w:rFonts w:asciiTheme="minorHAnsi" w:eastAsiaTheme="minorEastAsia" w:hAnsiTheme="minorHAnsi" w:cstheme="minorBidi"/>
          <w:szCs w:val="24"/>
        </w:rPr>
      </w:pPr>
      <w:hyperlink w:anchor="_Toc218624351" w:history="1">
        <w:r w:rsidRPr="000905AD">
          <w:rPr>
            <w:rStyle w:val="Collegamentoipertestuale"/>
          </w:rPr>
          <w:t>Fonti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_Toc218624351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14:paraId="47AB042B" w14:textId="77777777" w:rsidR="00553686" w:rsidRDefault="00553686">
      <w:pPr>
        <w:pStyle w:val="Sommario2"/>
        <w:rPr>
          <w:rFonts w:asciiTheme="minorHAnsi" w:eastAsiaTheme="minorEastAsia" w:hAnsiTheme="minorHAnsi" w:cstheme="minorBidi"/>
          <w:szCs w:val="24"/>
        </w:rPr>
      </w:pPr>
      <w:hyperlink w:anchor="_Toc218624352" w:history="1">
        <w:r w:rsidRPr="000905AD">
          <w:rPr>
            <w:rStyle w:val="Collegamentoipertestuale"/>
          </w:rPr>
          <w:t>Letteratura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_Toc218624352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14:paraId="06CBADB5" w14:textId="77777777" w:rsidR="003F1C31" w:rsidRDefault="00553686">
      <w:pPr>
        <w:pStyle w:val="Sommario1"/>
        <w:rPr>
          <w:rStyle w:val="Collegamentoipertestuale"/>
        </w:rPr>
      </w:pPr>
      <w:hyperlink w:anchor="_Toc218624353" w:history="1">
        <w:r w:rsidRPr="000905AD">
          <w:rPr>
            <w:rStyle w:val="Collegamentoipertestuale"/>
          </w:rPr>
          <w:t>INDICE GENERALE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_Toc218624353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14:paraId="4ED3A230" w14:textId="77777777" w:rsidR="0072198B" w:rsidRPr="005860DC" w:rsidRDefault="00553686" w:rsidP="005860DC">
      <w:pPr>
        <w:pStyle w:val="Sommario1"/>
        <w:rPr>
          <w:color w:val="0563C1" w:themeColor="hyperlink"/>
          <w:sz w:val="2"/>
          <w:szCs w:val="2"/>
          <w:u w:val="single"/>
        </w:rPr>
      </w:pPr>
      <w:r>
        <w:fldChar w:fldCharType="end"/>
      </w:r>
    </w:p>
    <w:sectPr w:rsidR="0072198B" w:rsidRPr="005860DC" w:rsidSect="008A48C8">
      <w:headerReference w:type="default" r:id="rId20"/>
      <w:footnotePr>
        <w:numRestart w:val="eachSect"/>
      </w:footnotePr>
      <w:pgSz w:w="11901" w:h="16817" w:code="9"/>
      <w:pgMar w:top="1134" w:right="1134" w:bottom="1134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876C9" w14:textId="77777777" w:rsidR="00C9535B" w:rsidRDefault="00C9535B" w:rsidP="00766ABD">
      <w:r>
        <w:separator/>
      </w:r>
    </w:p>
  </w:endnote>
  <w:endnote w:type="continuationSeparator" w:id="0">
    <w:p w14:paraId="6A9BAFF1" w14:textId="77777777" w:rsidR="00C9535B" w:rsidRDefault="00C9535B" w:rsidP="00766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 (Corpo CS)">
    <w:altName w:val="Times New Roman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 (Titoli (testo">
    <w:altName w:val="Times New Roman"/>
    <w:panose1 w:val="020B0604020202020204"/>
    <w:charset w:val="00"/>
    <w:family w:val="roman"/>
    <w:pitch w:val="default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opagina"/>
      </w:rPr>
      <w:id w:val="1142705215"/>
      <w:docPartObj>
        <w:docPartGallery w:val="Page Numbers (Bottom of Page)"/>
        <w:docPartUnique/>
      </w:docPartObj>
    </w:sdtPr>
    <w:sdtContent>
      <w:p w14:paraId="7301BFF8" w14:textId="77777777" w:rsidR="009D5989" w:rsidRDefault="009D5989" w:rsidP="00B75059">
        <w:pPr>
          <w:pStyle w:val="Pidipagina"/>
          <w:framePr w:wrap="none" w:vAnchor="text" w:hAnchor="margin" w:xAlign="center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252E892D" w14:textId="77777777" w:rsidR="009D5989" w:rsidRDefault="009D598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5D990" w14:textId="77777777" w:rsidR="004F449F" w:rsidRDefault="004F449F" w:rsidP="00405B47">
    <w:pPr>
      <w:pStyle w:val="Pidipagina"/>
      <w:tabs>
        <w:tab w:val="clear" w:pos="4819"/>
        <w:tab w:val="clear" w:pos="9638"/>
      </w:tabs>
      <w:jc w:val="center"/>
      <w:rPr>
        <w:rStyle w:val="Numeropagina"/>
      </w:rPr>
    </w:pPr>
  </w:p>
  <w:p w14:paraId="3EB822EF" w14:textId="77777777" w:rsidR="00AB10E3" w:rsidRDefault="00AB10E3" w:rsidP="004F449F">
    <w:pPr>
      <w:pStyle w:val="Pidipagina"/>
      <w:jc w:val="center"/>
    </w:pPr>
    <w:r>
      <w:fldChar w:fldCharType="begin"/>
    </w:r>
    <w:r>
      <w:instrText xml:space="preserve"> PAGE  \* MERGEFORMAT </w:instrText>
    </w:r>
    <w:r>
      <w:fldChar w:fldCharType="separate"/>
    </w:r>
    <w:r>
      <w:t>5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06258" w14:textId="77777777" w:rsidR="008E3EFF" w:rsidRPr="001E0614" w:rsidRDefault="00261681" w:rsidP="00405B47">
    <w:pPr>
      <w:pStyle w:val="Pidipagina"/>
      <w:tabs>
        <w:tab w:val="clear" w:pos="4819"/>
        <w:tab w:val="clear" w:pos="9638"/>
      </w:tabs>
      <w:jc w:val="center"/>
      <w:rPr>
        <w:sz w:val="32"/>
        <w:szCs w:val="32"/>
      </w:rPr>
    </w:pPr>
    <w:r>
      <w:rPr>
        <w:sz w:val="36"/>
        <w:szCs w:val="36"/>
      </w:rPr>
      <w:t>Anno accademico 2025-2026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1D24A" w14:textId="77777777" w:rsidR="00EE1B29" w:rsidRDefault="00EE1B29" w:rsidP="00405B47">
    <w:pPr>
      <w:pStyle w:val="Pidipagina"/>
      <w:tabs>
        <w:tab w:val="clear" w:pos="4819"/>
        <w:tab w:val="clear" w:pos="9638"/>
      </w:tabs>
      <w:jc w:val="center"/>
    </w:pPr>
  </w:p>
  <w:p w14:paraId="65DD5A31" w14:textId="77777777" w:rsidR="008E3EFF" w:rsidRDefault="00AB10E3" w:rsidP="00405B47">
    <w:pPr>
      <w:pStyle w:val="Pidipagina"/>
      <w:tabs>
        <w:tab w:val="clear" w:pos="4819"/>
      </w:tabs>
      <w:jc w:val="center"/>
    </w:pP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13A5DB" w14:textId="77777777" w:rsidR="00C9535B" w:rsidRDefault="00C9535B" w:rsidP="00766ABD">
      <w:r>
        <w:t>————————————</w:t>
      </w:r>
    </w:p>
  </w:footnote>
  <w:footnote w:type="continuationSeparator" w:id="0">
    <w:p w14:paraId="79EBCDE9" w14:textId="77777777" w:rsidR="00C9535B" w:rsidRPr="00E53705" w:rsidRDefault="00C9535B" w:rsidP="00E53705">
      <w:r>
        <w:t>————————————</w:t>
      </w:r>
    </w:p>
  </w:footnote>
  <w:footnote w:type="continuationNotice" w:id="1">
    <w:p w14:paraId="59250C27" w14:textId="77777777" w:rsidR="00C9535B" w:rsidRDefault="00C9535B"/>
  </w:footnote>
  <w:footnote w:id="2">
    <w:p w14:paraId="731174ED" w14:textId="77777777" w:rsidR="00A930DD" w:rsidRDefault="00A930DD">
      <w:pPr>
        <w:pStyle w:val="Testonotaapidipagina"/>
      </w:pPr>
      <w:r>
        <w:rPr>
          <w:rStyle w:val="Rimandonotaapidipagina"/>
        </w:rPr>
        <w:footnoteRef/>
      </w:r>
      <w:r>
        <w:t xml:space="preserve"> Testo della nota a piè di pagina.</w:t>
      </w:r>
      <w:r w:rsidRPr="00A930DD">
        <w:t xml:space="preserve"> </w:t>
      </w:r>
      <w:r>
        <w:t>Testo della nota a piè di pagina.</w:t>
      </w:r>
      <w:r w:rsidRPr="00A930DD">
        <w:t xml:space="preserve"> </w:t>
      </w:r>
      <w:r>
        <w:t>Testo della nota a piè di pagina.</w:t>
      </w:r>
      <w:r w:rsidRPr="00A930DD">
        <w:t xml:space="preserve"> </w:t>
      </w:r>
      <w:r>
        <w:t>Testo della nota a piè di pagina.</w:t>
      </w:r>
      <w:r w:rsidRPr="00A930DD">
        <w:t xml:space="preserve"> </w:t>
      </w:r>
      <w:r>
        <w:t>Testo della nota a piè di pagina.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8E38A" w14:textId="77777777" w:rsidR="008E3EFF" w:rsidRDefault="008E3EFF" w:rsidP="00E470BD">
    <w:pPr>
      <w:pStyle w:val="Intestazione"/>
      <w:tabs>
        <w:tab w:val="clear" w:pos="4819"/>
        <w:tab w:val="center" w:pos="4253"/>
      </w:tabs>
    </w:pPr>
    <w:r>
      <w:fldChar w:fldCharType="begin"/>
    </w:r>
    <w:r>
      <w:instrText xml:space="preserve"> page \* MERGEFORMAT </w:instrText>
    </w:r>
    <w:r>
      <w:fldChar w:fldCharType="separate"/>
    </w:r>
    <w:r>
      <w:rPr>
        <w:noProof/>
      </w:rPr>
      <w:t>7</w:t>
    </w:r>
    <w:r>
      <w:fldChar w:fldCharType="end"/>
    </w:r>
    <w:r>
      <w:tab/>
      <w:t>NORME TIPOGRAFICHE PER LA FACOLTÀ DI TEOLOGIA</w:t>
    </w:r>
  </w:p>
  <w:p w14:paraId="440E1EAB" w14:textId="77777777" w:rsidR="008E3EFF" w:rsidRDefault="008E3EFF" w:rsidP="00E470BD">
    <w:pPr>
      <w:pStyle w:val="Intestazione"/>
      <w:tabs>
        <w:tab w:val="clear" w:pos="4819"/>
        <w:tab w:val="center" w:pos="4253"/>
      </w:tabs>
    </w:pPr>
  </w:p>
  <w:p w14:paraId="6CBB516C" w14:textId="77777777" w:rsidR="008E3EFF" w:rsidRDefault="008E3EFF" w:rsidP="00E470BD">
    <w:pPr>
      <w:pStyle w:val="Intestazione"/>
      <w:tabs>
        <w:tab w:val="clear" w:pos="4819"/>
        <w:tab w:val="center" w:pos="4253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9443B" w14:textId="77777777" w:rsidR="008E3EFF" w:rsidRDefault="005453C3" w:rsidP="00402D82">
    <w:pPr>
      <w:pStyle w:val="Intestazione"/>
      <w:tabs>
        <w:tab w:val="clear" w:pos="4819"/>
        <w:tab w:val="clear" w:pos="9638"/>
        <w:tab w:val="right" w:pos="8504"/>
      </w:tabs>
      <w:spacing w:line="360" w:lineRule="auto"/>
      <w:jc w:val="center"/>
    </w:pPr>
    <w:r>
      <w:t>INTRODUZIONE</w:t>
    </w:r>
  </w:p>
  <w:p w14:paraId="78BB8411" w14:textId="77777777" w:rsidR="008E3EFF" w:rsidRDefault="008E3EFF" w:rsidP="000720E6">
    <w:pPr>
      <w:pStyle w:val="Intestazione"/>
      <w:tabs>
        <w:tab w:val="clear" w:pos="4819"/>
        <w:tab w:val="clear" w:pos="9638"/>
        <w:tab w:val="center" w:pos="4253"/>
        <w:tab w:val="right" w:pos="8504"/>
      </w:tabs>
      <w:spacing w:line="36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83483" w14:textId="77777777" w:rsidR="00267ABF" w:rsidRPr="001E751F" w:rsidRDefault="00F52789" w:rsidP="00022D88">
    <w:pPr>
      <w:pStyle w:val="CorpoTesto"/>
      <w:spacing w:line="240" w:lineRule="auto"/>
      <w:jc w:val="center"/>
      <w:rPr>
        <w:smallCaps/>
        <w:sz w:val="36"/>
        <w:szCs w:val="36"/>
      </w:rPr>
    </w:pPr>
    <w:r w:rsidRPr="001E751F">
      <w:rPr>
        <w:smallCaps/>
        <w:sz w:val="36"/>
        <w:szCs w:val="36"/>
      </w:rPr>
      <w:t xml:space="preserve">ISTITUTO SUPERIORE DI SCIENZE RELIGIOSE </w:t>
    </w:r>
  </w:p>
  <w:p w14:paraId="27334C2D" w14:textId="77777777" w:rsidR="005453C3" w:rsidRPr="001E751F" w:rsidRDefault="00F52789" w:rsidP="00022D88">
    <w:pPr>
      <w:pStyle w:val="CorpoTesto"/>
      <w:spacing w:line="240" w:lineRule="auto"/>
      <w:jc w:val="center"/>
      <w:rPr>
        <w:smallCaps/>
        <w:sz w:val="36"/>
        <w:szCs w:val="36"/>
      </w:rPr>
    </w:pPr>
    <w:r w:rsidRPr="001E751F">
      <w:rPr>
        <w:smallCaps/>
        <w:sz w:val="36"/>
        <w:szCs w:val="36"/>
      </w:rPr>
      <w:t>“ECCLESIA MATER</w:t>
    </w:r>
    <w:r w:rsidR="00A73CEA" w:rsidRPr="001E751F">
      <w:rPr>
        <w:smallCaps/>
        <w:sz w:val="36"/>
        <w:szCs w:val="36"/>
      </w:rPr>
      <w:t>”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243AC" w14:textId="77777777" w:rsidR="005453C3" w:rsidRDefault="005453C3" w:rsidP="005453C3">
    <w:pPr>
      <w:pStyle w:val="CorpoTesto"/>
      <w:jc w:val="cent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EF734" w14:textId="77777777" w:rsidR="002468DD" w:rsidRDefault="002468DD" w:rsidP="00495D36">
    <w:pPr>
      <w:pStyle w:val="Intestazione"/>
      <w:tabs>
        <w:tab w:val="clear" w:pos="4819"/>
        <w:tab w:val="clear" w:pos="9638"/>
        <w:tab w:val="center" w:pos="4253"/>
        <w:tab w:val="right" w:pos="9066"/>
      </w:tabs>
    </w:pPr>
    <w:r>
      <w:tab/>
    </w:r>
    <w:r w:rsidR="00495D36">
      <w:t xml:space="preserve">CAP. </w:t>
    </w:r>
    <w:r w:rsidR="003F1C31">
      <w:t>1</w:t>
    </w:r>
    <w:r w:rsidR="00495D36">
      <w:t xml:space="preserve">: </w:t>
    </w:r>
    <w:r w:rsidR="003F1C31">
      <w:t>TITOLO DEL CAPITOLO ABBREVIATO</w:t>
    </w:r>
  </w:p>
  <w:p w14:paraId="250E7E74" w14:textId="77777777" w:rsidR="002468DD" w:rsidRDefault="002468DD" w:rsidP="00E470BD">
    <w:pPr>
      <w:pStyle w:val="Intestazione"/>
      <w:tabs>
        <w:tab w:val="clear" w:pos="4819"/>
        <w:tab w:val="clear" w:pos="9638"/>
        <w:tab w:val="center" w:pos="4253"/>
        <w:tab w:val="right" w:pos="8504"/>
      </w:tabs>
    </w:pPr>
  </w:p>
  <w:p w14:paraId="3815E5A8" w14:textId="77777777" w:rsidR="002468DD" w:rsidRDefault="002468DD" w:rsidP="00E470BD">
    <w:pPr>
      <w:pStyle w:val="Intestazione"/>
      <w:tabs>
        <w:tab w:val="clear" w:pos="4819"/>
        <w:tab w:val="clear" w:pos="9638"/>
        <w:tab w:val="center" w:pos="4253"/>
        <w:tab w:val="right" w:pos="8504"/>
      </w:tabs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F0F47" w14:textId="77777777" w:rsidR="002468DD" w:rsidRDefault="002468DD" w:rsidP="003246CF">
    <w:pPr>
      <w:pStyle w:val="Intestazione"/>
      <w:tabs>
        <w:tab w:val="clear" w:pos="4819"/>
        <w:tab w:val="clear" w:pos="9638"/>
        <w:tab w:val="center" w:pos="4253"/>
        <w:tab w:val="right" w:pos="9066"/>
      </w:tabs>
    </w:pPr>
    <w:r>
      <w:tab/>
    </w:r>
    <w:r w:rsidR="003F1C31">
      <w:t>CONCLUSIONE</w:t>
    </w:r>
  </w:p>
  <w:p w14:paraId="2759F0DC" w14:textId="77777777" w:rsidR="002468DD" w:rsidRDefault="002468DD" w:rsidP="00E470BD">
    <w:pPr>
      <w:pStyle w:val="Intestazione"/>
      <w:tabs>
        <w:tab w:val="clear" w:pos="4819"/>
        <w:tab w:val="clear" w:pos="9638"/>
        <w:tab w:val="center" w:pos="4253"/>
        <w:tab w:val="right" w:pos="8504"/>
      </w:tabs>
    </w:pPr>
  </w:p>
  <w:p w14:paraId="4079E823" w14:textId="77777777" w:rsidR="002468DD" w:rsidRDefault="002468DD" w:rsidP="00E470BD">
    <w:pPr>
      <w:pStyle w:val="Intestazione"/>
      <w:tabs>
        <w:tab w:val="clear" w:pos="4819"/>
        <w:tab w:val="clear" w:pos="9638"/>
        <w:tab w:val="center" w:pos="4253"/>
        <w:tab w:val="right" w:pos="8504"/>
      </w:tabs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86F5F" w14:textId="77777777" w:rsidR="00B60E30" w:rsidRDefault="00B60E30" w:rsidP="003246CF">
    <w:pPr>
      <w:pStyle w:val="Intestazione"/>
      <w:tabs>
        <w:tab w:val="clear" w:pos="4819"/>
        <w:tab w:val="clear" w:pos="9638"/>
        <w:tab w:val="center" w:pos="4253"/>
        <w:tab w:val="right" w:pos="9066"/>
      </w:tabs>
    </w:pPr>
    <w:r>
      <w:tab/>
      <w:t>SIGLE E ABBREVIAZIONI</w:t>
    </w:r>
    <w:r>
      <w:tab/>
    </w:r>
    <w:r>
      <w:fldChar w:fldCharType="begin"/>
    </w:r>
    <w:r>
      <w:instrText xml:space="preserve"> page \* MERGEFORMAT </w:instrText>
    </w:r>
    <w:r>
      <w:fldChar w:fldCharType="separate"/>
    </w:r>
    <w:r>
      <w:t>6</w:t>
    </w:r>
    <w:r>
      <w:fldChar w:fldCharType="end"/>
    </w:r>
  </w:p>
  <w:p w14:paraId="19B57711" w14:textId="77777777" w:rsidR="00B60E30" w:rsidRDefault="00B60E30" w:rsidP="00E470BD">
    <w:pPr>
      <w:pStyle w:val="Intestazione"/>
      <w:tabs>
        <w:tab w:val="clear" w:pos="4819"/>
        <w:tab w:val="clear" w:pos="9638"/>
        <w:tab w:val="center" w:pos="4253"/>
        <w:tab w:val="right" w:pos="8504"/>
      </w:tabs>
    </w:pPr>
  </w:p>
  <w:p w14:paraId="61A57BB3" w14:textId="77777777" w:rsidR="00B60E30" w:rsidRDefault="00B60E30" w:rsidP="00E470BD">
    <w:pPr>
      <w:pStyle w:val="Intestazione"/>
      <w:tabs>
        <w:tab w:val="clear" w:pos="4819"/>
        <w:tab w:val="clear" w:pos="9638"/>
        <w:tab w:val="center" w:pos="4253"/>
        <w:tab w:val="right" w:pos="8504"/>
      </w:tabs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1EF76" w14:textId="77777777" w:rsidR="00B60E30" w:rsidRDefault="00B60E30" w:rsidP="003246CF">
    <w:pPr>
      <w:pStyle w:val="Intestazione"/>
      <w:tabs>
        <w:tab w:val="clear" w:pos="4819"/>
        <w:tab w:val="clear" w:pos="9638"/>
        <w:tab w:val="center" w:pos="4253"/>
        <w:tab w:val="right" w:pos="9066"/>
      </w:tabs>
    </w:pPr>
    <w:r>
      <w:tab/>
      <w:t>BIBLIOGRAFIA</w:t>
    </w:r>
  </w:p>
  <w:p w14:paraId="200C7BB4" w14:textId="77777777" w:rsidR="00B60E30" w:rsidRDefault="00B60E30" w:rsidP="00E470BD">
    <w:pPr>
      <w:pStyle w:val="Intestazione"/>
      <w:tabs>
        <w:tab w:val="clear" w:pos="4819"/>
        <w:tab w:val="clear" w:pos="9638"/>
        <w:tab w:val="center" w:pos="4253"/>
        <w:tab w:val="right" w:pos="8504"/>
      </w:tabs>
    </w:pPr>
  </w:p>
  <w:p w14:paraId="19F26935" w14:textId="77777777" w:rsidR="00B60E30" w:rsidRDefault="00B60E30" w:rsidP="00E470BD">
    <w:pPr>
      <w:pStyle w:val="Intestazione"/>
      <w:tabs>
        <w:tab w:val="clear" w:pos="4819"/>
        <w:tab w:val="clear" w:pos="9638"/>
        <w:tab w:val="center" w:pos="4253"/>
        <w:tab w:val="right" w:pos="8504"/>
      </w:tabs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934B8" w14:textId="77777777" w:rsidR="003F1C31" w:rsidRDefault="003F1C31" w:rsidP="003246CF">
    <w:pPr>
      <w:pStyle w:val="Intestazione"/>
      <w:tabs>
        <w:tab w:val="clear" w:pos="4819"/>
        <w:tab w:val="clear" w:pos="9638"/>
        <w:tab w:val="center" w:pos="4253"/>
        <w:tab w:val="right" w:pos="9066"/>
      </w:tabs>
    </w:pPr>
    <w:r>
      <w:tab/>
      <w:t>INDICE GENERALE</w:t>
    </w:r>
  </w:p>
  <w:p w14:paraId="1AB83B08" w14:textId="77777777" w:rsidR="003F1C31" w:rsidRDefault="003F1C31" w:rsidP="00E470BD">
    <w:pPr>
      <w:pStyle w:val="Intestazione"/>
      <w:tabs>
        <w:tab w:val="clear" w:pos="4819"/>
        <w:tab w:val="clear" w:pos="9638"/>
        <w:tab w:val="center" w:pos="4253"/>
        <w:tab w:val="right" w:pos="8504"/>
      </w:tabs>
    </w:pPr>
  </w:p>
  <w:p w14:paraId="28BD609F" w14:textId="77777777" w:rsidR="003F1C31" w:rsidRDefault="003F1C31" w:rsidP="00E470BD">
    <w:pPr>
      <w:pStyle w:val="Intestazione"/>
      <w:tabs>
        <w:tab w:val="clear" w:pos="4819"/>
        <w:tab w:val="clear" w:pos="9638"/>
        <w:tab w:val="center" w:pos="4253"/>
        <w:tab w:val="right" w:pos="850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5F5E83"/>
    <w:multiLevelType w:val="multilevel"/>
    <w:tmpl w:val="0410001D"/>
    <w:styleLink w:val="Elencocorrente1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7677D7D"/>
    <w:multiLevelType w:val="multilevel"/>
    <w:tmpl w:val="047C4D02"/>
    <w:lvl w:ilvl="0">
      <w:start w:val="1"/>
      <w:numFmt w:val="decimal"/>
      <w:pStyle w:val="Capitolonumero"/>
      <w:lvlText w:val="CAPITOLO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4" w:hanging="1134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418" w:hanging="1418"/>
      </w:pPr>
      <w:rPr>
        <w:rFonts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1701" w:hanging="1701"/>
      </w:pPr>
      <w:rPr>
        <w:rFonts w:hint="default"/>
        <w:b w:val="0"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1211D17"/>
    <w:multiLevelType w:val="multilevel"/>
    <w:tmpl w:val="35D24288"/>
    <w:styleLink w:val="Elencocorrente7"/>
    <w:lvl w:ilvl="0">
      <w:start w:val="4"/>
      <w:numFmt w:val="bullet"/>
      <w:lvlText w:val="–"/>
      <w:lvlJc w:val="left"/>
      <w:pPr>
        <w:ind w:left="284" w:hanging="284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-"/>
      <w:lvlJc w:val="left"/>
      <w:pPr>
        <w:tabs>
          <w:tab w:val="num" w:pos="851"/>
        </w:tabs>
        <w:ind w:left="851" w:hanging="284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1330FB"/>
    <w:multiLevelType w:val="multilevel"/>
    <w:tmpl w:val="546065F6"/>
    <w:styleLink w:val="Elencocorrente1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start w:val="1"/>
      <w:numFmt w:val="decimal"/>
      <w:suff w:val="nothing"/>
      <w:lvlText w:val="%2. "/>
      <w:lvlJc w:val="left"/>
      <w:pPr>
        <w:ind w:left="0" w:firstLine="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suff w:val="nothing"/>
      <w:lvlText w:val="%2.%3  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suff w:val="nothing"/>
      <w:lvlText w:val="%2.%3.%4  "/>
      <w:lvlJc w:val="left"/>
      <w:pPr>
        <w:ind w:left="0" w:firstLine="0"/>
      </w:pPr>
      <w:rPr>
        <w:rFonts w:ascii="Times New Roman" w:hAnsi="Times New Roman" w:hint="default"/>
        <w:b w:val="0"/>
        <w:bCs w:val="0"/>
        <w:i w:val="0"/>
        <w:iCs w:val="0"/>
        <w:sz w:val="28"/>
        <w:szCs w:val="28"/>
      </w:rPr>
    </w:lvl>
    <w:lvl w:ilvl="4">
      <w:start w:val="1"/>
      <w:numFmt w:val="lowerLetter"/>
      <w:suff w:val="space"/>
      <w:lvlText w:val="%5)"/>
      <w:lvlJc w:val="left"/>
      <w:pPr>
        <w:ind w:left="1276" w:hanging="992"/>
      </w:pPr>
      <w:rPr>
        <w:rFonts w:ascii="Times New Roman" w:hAnsi="Times New Roman" w:hint="default"/>
        <w:b w:val="0"/>
        <w:bCs w:val="0"/>
        <w:i w:val="0"/>
        <w:iCs w:val="0"/>
        <w:sz w:val="28"/>
        <w:szCs w:val="28"/>
      </w:rPr>
    </w:lvl>
    <w:lvl w:ilvl="5">
      <w:start w:val="1"/>
      <w:numFmt w:val="decimal"/>
      <w:lvlText w:val="%1.%2.%3.%4.%5.%6"/>
      <w:lvlJc w:val="left"/>
      <w:pPr>
        <w:tabs>
          <w:tab w:val="num" w:pos="1420"/>
        </w:tabs>
        <w:ind w:left="1420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564"/>
        </w:tabs>
        <w:ind w:left="156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708"/>
        </w:tabs>
        <w:ind w:left="170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52"/>
        </w:tabs>
        <w:ind w:left="1852" w:hanging="1584"/>
      </w:pPr>
      <w:rPr>
        <w:rFonts w:hint="default"/>
      </w:rPr>
    </w:lvl>
  </w:abstractNum>
  <w:abstractNum w:abstractNumId="4" w15:restartNumberingAfterBreak="0">
    <w:nsid w:val="2D640D96"/>
    <w:multiLevelType w:val="multilevel"/>
    <w:tmpl w:val="FEF820BE"/>
    <w:styleLink w:val="Elencocorrente8"/>
    <w:lvl w:ilvl="0">
      <w:start w:val="4"/>
      <w:numFmt w:val="bullet"/>
      <w:lvlText w:val="–"/>
      <w:lvlJc w:val="left"/>
      <w:pPr>
        <w:ind w:left="284" w:hanging="284"/>
      </w:pPr>
      <w:rPr>
        <w:rFonts w:ascii="Times New Roman" w:hAnsi="Times New Roman" w:cs="Times New Roman" w:hint="default"/>
        <w:b w:val="0"/>
        <w:i w:val="0"/>
        <w:color w:val="auto"/>
        <w:sz w:val="24"/>
        <w:u w:val="none"/>
      </w:rPr>
    </w:lvl>
    <w:lvl w:ilvl="1">
      <w:start w:val="1"/>
      <w:numFmt w:val="bullet"/>
      <w:lvlText w:val="–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  <w:lvl w:ilvl="2">
      <w:start w:val="1"/>
      <w:numFmt w:val="bullet"/>
      <w:lvlText w:val="–"/>
      <w:lvlJc w:val="left"/>
      <w:pPr>
        <w:tabs>
          <w:tab w:val="num" w:pos="1985"/>
        </w:tabs>
        <w:ind w:left="1985" w:hanging="284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6F1BFD"/>
    <w:multiLevelType w:val="multilevel"/>
    <w:tmpl w:val="6D446B82"/>
    <w:lvl w:ilvl="0">
      <w:start w:val="1"/>
      <w:numFmt w:val="decimal"/>
      <w:pStyle w:val="Elenconumerato"/>
      <w:lvlText w:val="%1)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284"/>
      </w:pPr>
      <w:rPr>
        <w:rFonts w:hint="default"/>
      </w:rPr>
    </w:lvl>
    <w:lvl w:ilvl="2">
      <w:start w:val="1"/>
      <w:numFmt w:val="decimal"/>
      <w:lvlText w:val="%3)"/>
      <w:lvlJc w:val="right"/>
      <w:pPr>
        <w:ind w:left="1418" w:hanging="28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3FC65064"/>
    <w:multiLevelType w:val="multilevel"/>
    <w:tmpl w:val="D41CCB0E"/>
    <w:styleLink w:val="Elencocorrente9"/>
    <w:lvl w:ilvl="0">
      <w:start w:val="1"/>
      <w:numFmt w:val="decimal"/>
      <w:suff w:val="nothing"/>
      <w:lvlText w:val="CAPITOLO %1"/>
      <w:lvlJc w:val="left"/>
      <w:pPr>
        <w:ind w:left="0" w:firstLine="0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hint="default"/>
        <w:b w:val="0"/>
        <w:bCs w:val="0"/>
        <w:i w:val="0"/>
        <w:iCs w:val="0"/>
        <w:sz w:val="24"/>
        <w:szCs w:val="28"/>
      </w:rPr>
    </w:lvl>
    <w:lvl w:ilvl="2">
      <w:start w:val="1"/>
      <w:numFmt w:val="decimal"/>
      <w:suff w:val="space"/>
      <w:lvlText w:val="%1.%2.%3"/>
      <w:lvlJc w:val="left"/>
      <w:pPr>
        <w:ind w:left="3556" w:hanging="720"/>
      </w:pPr>
      <w:rPr>
        <w:rFonts w:hint="default"/>
        <w:b w:val="0"/>
        <w:i w:val="0"/>
        <w:sz w:val="24"/>
        <w:szCs w:val="28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hint="default"/>
        <w:b w:val="0"/>
        <w:bCs w:val="0"/>
        <w:i w:val="0"/>
        <w:iCs w:val="0"/>
        <w:sz w:val="24"/>
        <w:szCs w:val="28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hint="default"/>
        <w:b w:val="0"/>
        <w:bCs w:val="0"/>
        <w:i w:val="0"/>
        <w:iCs w:val="0"/>
        <w:sz w:val="24"/>
        <w:szCs w:val="28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 w15:restartNumberingAfterBreak="0">
    <w:nsid w:val="4B2D47AF"/>
    <w:multiLevelType w:val="multilevel"/>
    <w:tmpl w:val="C9AA0DA0"/>
    <w:styleLink w:val="Elencocorrente5"/>
    <w:lvl w:ilvl="0">
      <w:start w:val="1"/>
      <w:numFmt w:val="decimal"/>
      <w:suff w:val="nothing"/>
      <w:lvlText w:val="CAPITOLO %1"/>
      <w:lvlJc w:val="left"/>
      <w:pPr>
        <w:ind w:left="0" w:firstLine="0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hint="default"/>
        <w:b w:val="0"/>
        <w:bCs w:val="0"/>
        <w:i w:val="0"/>
        <w:iCs w:val="0"/>
        <w:sz w:val="24"/>
        <w:szCs w:val="28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hint="default"/>
        <w:b w:val="0"/>
        <w:i w:val="0"/>
        <w:sz w:val="24"/>
        <w:szCs w:val="28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hint="default"/>
        <w:b w:val="0"/>
        <w:bCs w:val="0"/>
        <w:i w:val="0"/>
        <w:iCs w:val="0"/>
        <w:sz w:val="24"/>
        <w:szCs w:val="28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b w:val="0"/>
        <w:bCs w:val="0"/>
        <w:i w:val="0"/>
        <w:iCs w:val="0"/>
        <w:sz w:val="28"/>
        <w:szCs w:val="28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5A5712EC"/>
    <w:multiLevelType w:val="multilevel"/>
    <w:tmpl w:val="87FE7F64"/>
    <w:lvl w:ilvl="0">
      <w:start w:val="1"/>
      <w:numFmt w:val="decimal"/>
      <w:pStyle w:val="Titolo1"/>
      <w:suff w:val="nothing"/>
      <w:lvlText w:val="CAPITOLO %1"/>
      <w:lvlJc w:val="left"/>
      <w:pPr>
        <w:ind w:left="0" w:firstLine="0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pStyle w:val="Titolo2"/>
      <w:suff w:val="space"/>
      <w:lvlText w:val="%1.%2"/>
      <w:lvlJc w:val="left"/>
      <w:pPr>
        <w:ind w:left="567" w:hanging="567"/>
      </w:pPr>
      <w:rPr>
        <w:rFonts w:hint="default"/>
        <w:b w:val="0"/>
        <w:bCs w:val="0"/>
        <w:i w:val="0"/>
        <w:iCs w:val="0"/>
        <w:sz w:val="24"/>
        <w:szCs w:val="28"/>
      </w:rPr>
    </w:lvl>
    <w:lvl w:ilvl="2">
      <w:start w:val="1"/>
      <w:numFmt w:val="decimal"/>
      <w:pStyle w:val="Titolo3"/>
      <w:suff w:val="space"/>
      <w:lvlText w:val="%1.%2.%3"/>
      <w:lvlJc w:val="left"/>
      <w:pPr>
        <w:ind w:left="709" w:hanging="709"/>
      </w:pPr>
      <w:rPr>
        <w:rFonts w:hint="default"/>
        <w:b w:val="0"/>
        <w:i w:val="0"/>
        <w:sz w:val="24"/>
        <w:szCs w:val="28"/>
      </w:rPr>
    </w:lvl>
    <w:lvl w:ilvl="3">
      <w:start w:val="1"/>
      <w:numFmt w:val="decimal"/>
      <w:pStyle w:val="Titolo4"/>
      <w:suff w:val="space"/>
      <w:lvlText w:val="%1.%2.%3.%4"/>
      <w:lvlJc w:val="left"/>
      <w:pPr>
        <w:ind w:left="851" w:hanging="851"/>
      </w:pPr>
      <w:rPr>
        <w:rFonts w:hint="default"/>
        <w:b w:val="0"/>
        <w:bCs w:val="0"/>
        <w:i w:val="0"/>
        <w:iCs w:val="0"/>
        <w:sz w:val="24"/>
        <w:szCs w:val="28"/>
      </w:rPr>
    </w:lvl>
    <w:lvl w:ilvl="4">
      <w:start w:val="1"/>
      <w:numFmt w:val="decimal"/>
      <w:pStyle w:val="Titolo5"/>
      <w:suff w:val="space"/>
      <w:lvlText w:val="%1.%2.%3.%4.%5"/>
      <w:lvlJc w:val="left"/>
      <w:pPr>
        <w:ind w:left="992" w:hanging="992"/>
      </w:pPr>
      <w:rPr>
        <w:rFonts w:hint="default"/>
        <w:b w:val="0"/>
        <w:bCs w:val="0"/>
        <w:i w:val="0"/>
        <w:iCs w:val="0"/>
        <w:sz w:val="24"/>
        <w:szCs w:val="28"/>
      </w:rPr>
    </w:lvl>
    <w:lvl w:ilvl="5">
      <w:start w:val="1"/>
      <w:numFmt w:val="decimal"/>
      <w:pStyle w:val="Titolo6"/>
      <w:suff w:val="space"/>
      <w:lvlText w:val="%1.%2.%3.%4.%5.%6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pStyle w:val="Titolo7"/>
      <w:suff w:val="space"/>
      <w:lvlText w:val="%1.%2.%3.%4.%5.%6.%7"/>
      <w:lvlJc w:val="left"/>
      <w:pPr>
        <w:ind w:left="1276" w:hanging="1276"/>
      </w:pPr>
      <w:rPr>
        <w:rFonts w:hint="default"/>
      </w:rPr>
    </w:lvl>
    <w:lvl w:ilvl="7">
      <w:start w:val="1"/>
      <w:numFmt w:val="decimal"/>
      <w:pStyle w:val="Titolo8"/>
      <w:suff w:val="space"/>
      <w:lvlText w:val="%1.%2.%3.%4.%5.%6.%7.%8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pStyle w:val="Titolo9"/>
      <w:suff w:val="space"/>
      <w:lvlText w:val="%1.%2.%3.%4.%5.%6.%7.%8.%9"/>
      <w:lvlJc w:val="left"/>
      <w:pPr>
        <w:ind w:left="1559" w:hanging="1559"/>
      </w:pPr>
      <w:rPr>
        <w:rFonts w:hint="default"/>
      </w:rPr>
    </w:lvl>
  </w:abstractNum>
  <w:abstractNum w:abstractNumId="9" w15:restartNumberingAfterBreak="0">
    <w:nsid w:val="61292D7C"/>
    <w:multiLevelType w:val="multilevel"/>
    <w:tmpl w:val="FADC78E4"/>
    <w:styleLink w:val="Elencocorrente2"/>
    <w:lvl w:ilvl="0">
      <w:start w:val="1"/>
      <w:numFmt w:val="decimal"/>
      <w:lvlText w:val="%1"/>
      <w:lvlJc w:val="left"/>
      <w:pPr>
        <w:ind w:left="0" w:firstLine="0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hint="default"/>
        <w:b w:val="0"/>
        <w:bCs w:val="0"/>
        <w:i w:val="0"/>
        <w:iCs w:val="0"/>
        <w:sz w:val="24"/>
        <w:szCs w:val="28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hint="default"/>
        <w:b w:val="0"/>
        <w:i w:val="0"/>
        <w:sz w:val="24"/>
        <w:szCs w:val="28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hint="default"/>
        <w:b w:val="0"/>
        <w:bCs w:val="0"/>
        <w:i w:val="0"/>
        <w:iCs w:val="0"/>
        <w:sz w:val="24"/>
        <w:szCs w:val="28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b w:val="0"/>
        <w:bCs w:val="0"/>
        <w:i w:val="0"/>
        <w:iCs w:val="0"/>
        <w:sz w:val="28"/>
        <w:szCs w:val="28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6C582D65"/>
    <w:multiLevelType w:val="multilevel"/>
    <w:tmpl w:val="A2B22E7E"/>
    <w:lvl w:ilvl="0">
      <w:start w:val="4"/>
      <w:numFmt w:val="bullet"/>
      <w:pStyle w:val="Elencocontrattino"/>
      <w:lvlText w:val="–"/>
      <w:lvlJc w:val="left"/>
      <w:pPr>
        <w:ind w:left="284" w:hanging="284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  <w:u w:val="none"/>
      </w:rPr>
    </w:lvl>
    <w:lvl w:ilvl="1">
      <w:start w:val="1"/>
      <w:numFmt w:val="bullet"/>
      <w:lvlText w:val="–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  <w:lvl w:ilvl="2">
      <w:start w:val="1"/>
      <w:numFmt w:val="bullet"/>
      <w:lvlText w:val="–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–"/>
      <w:lvlJc w:val="left"/>
      <w:pPr>
        <w:tabs>
          <w:tab w:val="num" w:pos="1985"/>
        </w:tabs>
        <w:ind w:left="1985" w:hanging="284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761F1B"/>
    <w:multiLevelType w:val="multilevel"/>
    <w:tmpl w:val="3426152A"/>
    <w:styleLink w:val="Elencocorrente4"/>
    <w:lvl w:ilvl="0">
      <w:start w:val="1"/>
      <w:numFmt w:val="decimal"/>
      <w:suff w:val="nothing"/>
      <w:lvlText w:val="CAPITOLO %1"/>
      <w:lvlJc w:val="left"/>
      <w:pPr>
        <w:ind w:left="0" w:firstLine="0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hint="default"/>
        <w:b w:val="0"/>
        <w:bCs w:val="0"/>
        <w:i w:val="0"/>
        <w:iCs w:val="0"/>
        <w:sz w:val="24"/>
        <w:szCs w:val="28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hint="default"/>
        <w:b w:val="0"/>
        <w:i w:val="0"/>
        <w:sz w:val="24"/>
        <w:szCs w:val="28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hint="default"/>
        <w:b w:val="0"/>
        <w:bCs w:val="0"/>
        <w:i w:val="0"/>
        <w:iCs w:val="0"/>
        <w:sz w:val="24"/>
        <w:szCs w:val="28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b w:val="0"/>
        <w:bCs w:val="0"/>
        <w:i w:val="0"/>
        <w:iCs w:val="0"/>
        <w:sz w:val="28"/>
        <w:szCs w:val="28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2" w15:restartNumberingAfterBreak="0">
    <w:nsid w:val="7AC0663F"/>
    <w:multiLevelType w:val="multilevel"/>
    <w:tmpl w:val="4A4CC24C"/>
    <w:styleLink w:val="Elencocorrente6"/>
    <w:lvl w:ilvl="0">
      <w:start w:val="1"/>
      <w:numFmt w:val="decimal"/>
      <w:suff w:val="nothing"/>
      <w:lvlText w:val="CAPITOLO %1"/>
      <w:lvlJc w:val="left"/>
      <w:pPr>
        <w:ind w:left="0" w:firstLine="0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hint="default"/>
        <w:b w:val="0"/>
        <w:bCs w:val="0"/>
        <w:i w:val="0"/>
        <w:iCs w:val="0"/>
        <w:sz w:val="24"/>
        <w:szCs w:val="28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hint="default"/>
        <w:b w:val="0"/>
        <w:i w:val="0"/>
        <w:sz w:val="24"/>
        <w:szCs w:val="28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hint="default"/>
        <w:b w:val="0"/>
        <w:bCs w:val="0"/>
        <w:i w:val="0"/>
        <w:iCs w:val="0"/>
        <w:sz w:val="24"/>
        <w:szCs w:val="28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b w:val="0"/>
        <w:bCs w:val="0"/>
        <w:i w:val="0"/>
        <w:iCs w:val="0"/>
        <w:sz w:val="24"/>
        <w:szCs w:val="28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 w15:restartNumberingAfterBreak="0">
    <w:nsid w:val="7F391121"/>
    <w:multiLevelType w:val="multilevel"/>
    <w:tmpl w:val="0410001D"/>
    <w:styleLink w:val="Elencocorrente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592278836">
    <w:abstractNumId w:val="10"/>
  </w:num>
  <w:num w:numId="2" w16cid:durableId="635993497">
    <w:abstractNumId w:val="8"/>
  </w:num>
  <w:num w:numId="3" w16cid:durableId="1924483999">
    <w:abstractNumId w:val="5"/>
  </w:num>
  <w:num w:numId="4" w16cid:durableId="122680019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6686493">
    <w:abstractNumId w:val="1"/>
  </w:num>
  <w:num w:numId="6" w16cid:durableId="1159619338">
    <w:abstractNumId w:val="3"/>
  </w:num>
  <w:num w:numId="7" w16cid:durableId="507449686">
    <w:abstractNumId w:val="9"/>
  </w:num>
  <w:num w:numId="8" w16cid:durableId="1893154672">
    <w:abstractNumId w:val="13"/>
  </w:num>
  <w:num w:numId="9" w16cid:durableId="2056856300">
    <w:abstractNumId w:val="11"/>
  </w:num>
  <w:num w:numId="10" w16cid:durableId="1429161625">
    <w:abstractNumId w:val="7"/>
  </w:num>
  <w:num w:numId="11" w16cid:durableId="1093162946">
    <w:abstractNumId w:val="12"/>
  </w:num>
  <w:num w:numId="12" w16cid:durableId="1089424951">
    <w:abstractNumId w:val="2"/>
  </w:num>
  <w:num w:numId="13" w16cid:durableId="1875264564">
    <w:abstractNumId w:val="4"/>
  </w:num>
  <w:num w:numId="14" w16cid:durableId="180160579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7697205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98159604">
    <w:abstractNumId w:val="6"/>
  </w:num>
  <w:num w:numId="17" w16cid:durableId="1553424944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activeWritingStyle w:appName="MSWord" w:lang="it-IT" w:vendorID="64" w:dllVersion="4096" w:nlCheck="1" w:checkStyle="0"/>
  <w:activeWritingStyle w:appName="MSWord" w:lang="fr-FR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de-DE" w:vendorID="64" w:dllVersion="4096" w:nlCheck="1" w:checkStyle="0"/>
  <w:activeWritingStyle w:appName="MSWord" w:lang="it-IT" w:vendorID="64" w:dllVersion="0" w:nlCheck="1" w:checkStyle="0"/>
  <w:activeWritingStyle w:appName="MSWord" w:lang="fr-FR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de-DE" w:vendorID="64" w:dllVersion="0" w:nlCheck="1" w:checkStyle="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283"/>
  <w:characterSpacingControl w:val="doNotCompress"/>
  <w:footnotePr>
    <w:numRestart w:val="eachSect"/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5C8"/>
    <w:rsid w:val="000002ED"/>
    <w:rsid w:val="0000063C"/>
    <w:rsid w:val="00000EE4"/>
    <w:rsid w:val="00001596"/>
    <w:rsid w:val="00001675"/>
    <w:rsid w:val="0000178F"/>
    <w:rsid w:val="00001F5F"/>
    <w:rsid w:val="00002027"/>
    <w:rsid w:val="00002B56"/>
    <w:rsid w:val="0000399B"/>
    <w:rsid w:val="000040A5"/>
    <w:rsid w:val="00004723"/>
    <w:rsid w:val="00004987"/>
    <w:rsid w:val="00004FA3"/>
    <w:rsid w:val="00005490"/>
    <w:rsid w:val="000065B4"/>
    <w:rsid w:val="00006CBD"/>
    <w:rsid w:val="00010848"/>
    <w:rsid w:val="0001130F"/>
    <w:rsid w:val="000116DA"/>
    <w:rsid w:val="00012245"/>
    <w:rsid w:val="00012B1B"/>
    <w:rsid w:val="00012F00"/>
    <w:rsid w:val="0001379A"/>
    <w:rsid w:val="00013C2F"/>
    <w:rsid w:val="00013E7A"/>
    <w:rsid w:val="000148DF"/>
    <w:rsid w:val="00014A5F"/>
    <w:rsid w:val="000154E4"/>
    <w:rsid w:val="00015622"/>
    <w:rsid w:val="0001568D"/>
    <w:rsid w:val="00015ABF"/>
    <w:rsid w:val="00016076"/>
    <w:rsid w:val="00016440"/>
    <w:rsid w:val="00016962"/>
    <w:rsid w:val="00016C15"/>
    <w:rsid w:val="00016DE6"/>
    <w:rsid w:val="00016EB5"/>
    <w:rsid w:val="000171DC"/>
    <w:rsid w:val="0001751B"/>
    <w:rsid w:val="000175A5"/>
    <w:rsid w:val="00017CFA"/>
    <w:rsid w:val="000202AA"/>
    <w:rsid w:val="00020698"/>
    <w:rsid w:val="00020839"/>
    <w:rsid w:val="00020D25"/>
    <w:rsid w:val="00021BDA"/>
    <w:rsid w:val="00022259"/>
    <w:rsid w:val="00022D88"/>
    <w:rsid w:val="00022E82"/>
    <w:rsid w:val="000238F7"/>
    <w:rsid w:val="00023FFA"/>
    <w:rsid w:val="0002456F"/>
    <w:rsid w:val="000247EF"/>
    <w:rsid w:val="0002583B"/>
    <w:rsid w:val="00025F5D"/>
    <w:rsid w:val="00025FEB"/>
    <w:rsid w:val="000266A4"/>
    <w:rsid w:val="000266A9"/>
    <w:rsid w:val="000274A4"/>
    <w:rsid w:val="00027965"/>
    <w:rsid w:val="00027B6B"/>
    <w:rsid w:val="00027EB0"/>
    <w:rsid w:val="00027F39"/>
    <w:rsid w:val="000300D2"/>
    <w:rsid w:val="000303D5"/>
    <w:rsid w:val="00030C8B"/>
    <w:rsid w:val="00030D36"/>
    <w:rsid w:val="00030FE3"/>
    <w:rsid w:val="00031745"/>
    <w:rsid w:val="00032BFF"/>
    <w:rsid w:val="0003321E"/>
    <w:rsid w:val="000342C9"/>
    <w:rsid w:val="00034851"/>
    <w:rsid w:val="00034ED2"/>
    <w:rsid w:val="00034F0F"/>
    <w:rsid w:val="000352F3"/>
    <w:rsid w:val="00035877"/>
    <w:rsid w:val="00035952"/>
    <w:rsid w:val="00036608"/>
    <w:rsid w:val="000367C0"/>
    <w:rsid w:val="00036801"/>
    <w:rsid w:val="000368A6"/>
    <w:rsid w:val="00037290"/>
    <w:rsid w:val="000404A8"/>
    <w:rsid w:val="000411AB"/>
    <w:rsid w:val="000415A3"/>
    <w:rsid w:val="0004270B"/>
    <w:rsid w:val="000431FB"/>
    <w:rsid w:val="0004340E"/>
    <w:rsid w:val="00043D17"/>
    <w:rsid w:val="00044F88"/>
    <w:rsid w:val="00045A64"/>
    <w:rsid w:val="00046727"/>
    <w:rsid w:val="0004729A"/>
    <w:rsid w:val="00047931"/>
    <w:rsid w:val="00047C4D"/>
    <w:rsid w:val="00047F89"/>
    <w:rsid w:val="000517F4"/>
    <w:rsid w:val="000524F5"/>
    <w:rsid w:val="00052FAF"/>
    <w:rsid w:val="000531AF"/>
    <w:rsid w:val="00053881"/>
    <w:rsid w:val="00053B31"/>
    <w:rsid w:val="000544C5"/>
    <w:rsid w:val="000545EA"/>
    <w:rsid w:val="00054750"/>
    <w:rsid w:val="00054CDA"/>
    <w:rsid w:val="00055A24"/>
    <w:rsid w:val="000577A2"/>
    <w:rsid w:val="00057869"/>
    <w:rsid w:val="00057A3B"/>
    <w:rsid w:val="0006056E"/>
    <w:rsid w:val="000616F1"/>
    <w:rsid w:val="00061B7E"/>
    <w:rsid w:val="000625BC"/>
    <w:rsid w:val="00062D40"/>
    <w:rsid w:val="00063587"/>
    <w:rsid w:val="000648DE"/>
    <w:rsid w:val="00064D65"/>
    <w:rsid w:val="00064D66"/>
    <w:rsid w:val="00064E37"/>
    <w:rsid w:val="0006584B"/>
    <w:rsid w:val="00066A0C"/>
    <w:rsid w:val="00066FE2"/>
    <w:rsid w:val="00070171"/>
    <w:rsid w:val="000713AB"/>
    <w:rsid w:val="00071518"/>
    <w:rsid w:val="00071CD9"/>
    <w:rsid w:val="000720E6"/>
    <w:rsid w:val="000730B6"/>
    <w:rsid w:val="0007322C"/>
    <w:rsid w:val="000745D8"/>
    <w:rsid w:val="00075386"/>
    <w:rsid w:val="000753A3"/>
    <w:rsid w:val="000754E3"/>
    <w:rsid w:val="00075537"/>
    <w:rsid w:val="000755D5"/>
    <w:rsid w:val="000758E9"/>
    <w:rsid w:val="00076874"/>
    <w:rsid w:val="00077B8F"/>
    <w:rsid w:val="000807A4"/>
    <w:rsid w:val="00080C6F"/>
    <w:rsid w:val="00080CC3"/>
    <w:rsid w:val="00080F80"/>
    <w:rsid w:val="0008154D"/>
    <w:rsid w:val="00082150"/>
    <w:rsid w:val="00082CC3"/>
    <w:rsid w:val="00083466"/>
    <w:rsid w:val="00083570"/>
    <w:rsid w:val="000844CE"/>
    <w:rsid w:val="000845BD"/>
    <w:rsid w:val="00084E19"/>
    <w:rsid w:val="0008573E"/>
    <w:rsid w:val="0008677C"/>
    <w:rsid w:val="00086CDA"/>
    <w:rsid w:val="00087741"/>
    <w:rsid w:val="0009060C"/>
    <w:rsid w:val="00090D1B"/>
    <w:rsid w:val="000910A6"/>
    <w:rsid w:val="0009161A"/>
    <w:rsid w:val="00092B88"/>
    <w:rsid w:val="00092D55"/>
    <w:rsid w:val="000931F6"/>
    <w:rsid w:val="0009320A"/>
    <w:rsid w:val="0009391E"/>
    <w:rsid w:val="0009442B"/>
    <w:rsid w:val="0009466A"/>
    <w:rsid w:val="00095305"/>
    <w:rsid w:val="00095EFD"/>
    <w:rsid w:val="00096A7B"/>
    <w:rsid w:val="0009726B"/>
    <w:rsid w:val="00097773"/>
    <w:rsid w:val="00097789"/>
    <w:rsid w:val="00097EFE"/>
    <w:rsid w:val="000A00A3"/>
    <w:rsid w:val="000A0B14"/>
    <w:rsid w:val="000A11B5"/>
    <w:rsid w:val="000A11DF"/>
    <w:rsid w:val="000A199C"/>
    <w:rsid w:val="000A1CDC"/>
    <w:rsid w:val="000A1FAE"/>
    <w:rsid w:val="000A2482"/>
    <w:rsid w:val="000A3035"/>
    <w:rsid w:val="000A3418"/>
    <w:rsid w:val="000A3578"/>
    <w:rsid w:val="000A3B38"/>
    <w:rsid w:val="000A3B95"/>
    <w:rsid w:val="000A49E2"/>
    <w:rsid w:val="000A4DED"/>
    <w:rsid w:val="000A52FA"/>
    <w:rsid w:val="000A533C"/>
    <w:rsid w:val="000A5D9C"/>
    <w:rsid w:val="000A60FA"/>
    <w:rsid w:val="000B0137"/>
    <w:rsid w:val="000B0290"/>
    <w:rsid w:val="000B063B"/>
    <w:rsid w:val="000B08AA"/>
    <w:rsid w:val="000B0972"/>
    <w:rsid w:val="000B1CB3"/>
    <w:rsid w:val="000B1E5E"/>
    <w:rsid w:val="000B1FC2"/>
    <w:rsid w:val="000B2114"/>
    <w:rsid w:val="000B25D3"/>
    <w:rsid w:val="000B2CBD"/>
    <w:rsid w:val="000B2E19"/>
    <w:rsid w:val="000B32F3"/>
    <w:rsid w:val="000B335E"/>
    <w:rsid w:val="000B3693"/>
    <w:rsid w:val="000B39A8"/>
    <w:rsid w:val="000B3CAF"/>
    <w:rsid w:val="000B4383"/>
    <w:rsid w:val="000B44DF"/>
    <w:rsid w:val="000B4B9C"/>
    <w:rsid w:val="000B53B8"/>
    <w:rsid w:val="000B5E51"/>
    <w:rsid w:val="000B66D2"/>
    <w:rsid w:val="000B71F1"/>
    <w:rsid w:val="000B733F"/>
    <w:rsid w:val="000B739B"/>
    <w:rsid w:val="000B79AB"/>
    <w:rsid w:val="000B7AA4"/>
    <w:rsid w:val="000C056C"/>
    <w:rsid w:val="000C099B"/>
    <w:rsid w:val="000C0F29"/>
    <w:rsid w:val="000C1FF9"/>
    <w:rsid w:val="000C28DA"/>
    <w:rsid w:val="000C2E4C"/>
    <w:rsid w:val="000C35C5"/>
    <w:rsid w:val="000C3650"/>
    <w:rsid w:val="000C3E9F"/>
    <w:rsid w:val="000C41D0"/>
    <w:rsid w:val="000C4FBA"/>
    <w:rsid w:val="000C6942"/>
    <w:rsid w:val="000C6FC9"/>
    <w:rsid w:val="000D02F8"/>
    <w:rsid w:val="000D0E06"/>
    <w:rsid w:val="000D0EA1"/>
    <w:rsid w:val="000D0EEE"/>
    <w:rsid w:val="000D10F5"/>
    <w:rsid w:val="000D14E2"/>
    <w:rsid w:val="000D312F"/>
    <w:rsid w:val="000D3EA7"/>
    <w:rsid w:val="000D3EFF"/>
    <w:rsid w:val="000D4984"/>
    <w:rsid w:val="000D5165"/>
    <w:rsid w:val="000D59B6"/>
    <w:rsid w:val="000D66E6"/>
    <w:rsid w:val="000D685C"/>
    <w:rsid w:val="000D702C"/>
    <w:rsid w:val="000D70BF"/>
    <w:rsid w:val="000D7754"/>
    <w:rsid w:val="000D7F58"/>
    <w:rsid w:val="000E01B7"/>
    <w:rsid w:val="000E0226"/>
    <w:rsid w:val="000E03B7"/>
    <w:rsid w:val="000E07F7"/>
    <w:rsid w:val="000E0F29"/>
    <w:rsid w:val="000E1212"/>
    <w:rsid w:val="000E1A23"/>
    <w:rsid w:val="000E1A85"/>
    <w:rsid w:val="000E1EC7"/>
    <w:rsid w:val="000E24E5"/>
    <w:rsid w:val="000E3511"/>
    <w:rsid w:val="000E3638"/>
    <w:rsid w:val="000E38A6"/>
    <w:rsid w:val="000E3D02"/>
    <w:rsid w:val="000E465D"/>
    <w:rsid w:val="000E4E35"/>
    <w:rsid w:val="000E51E3"/>
    <w:rsid w:val="000E546D"/>
    <w:rsid w:val="000E56FB"/>
    <w:rsid w:val="000E5D34"/>
    <w:rsid w:val="000E622B"/>
    <w:rsid w:val="000E64FE"/>
    <w:rsid w:val="000E6E7C"/>
    <w:rsid w:val="000E7730"/>
    <w:rsid w:val="000E7DFF"/>
    <w:rsid w:val="000F0073"/>
    <w:rsid w:val="000F01E3"/>
    <w:rsid w:val="000F058F"/>
    <w:rsid w:val="000F07AA"/>
    <w:rsid w:val="000F07C0"/>
    <w:rsid w:val="000F182B"/>
    <w:rsid w:val="000F1BEE"/>
    <w:rsid w:val="000F217F"/>
    <w:rsid w:val="000F2231"/>
    <w:rsid w:val="000F23CC"/>
    <w:rsid w:val="000F2D21"/>
    <w:rsid w:val="000F32F3"/>
    <w:rsid w:val="000F3867"/>
    <w:rsid w:val="000F3B3A"/>
    <w:rsid w:val="000F3FFB"/>
    <w:rsid w:val="000F4A13"/>
    <w:rsid w:val="000F4F0E"/>
    <w:rsid w:val="000F4FF9"/>
    <w:rsid w:val="000F5F86"/>
    <w:rsid w:val="000F67FF"/>
    <w:rsid w:val="000F6E6C"/>
    <w:rsid w:val="0010024E"/>
    <w:rsid w:val="00100885"/>
    <w:rsid w:val="00100927"/>
    <w:rsid w:val="00102672"/>
    <w:rsid w:val="0010295E"/>
    <w:rsid w:val="001033E5"/>
    <w:rsid w:val="00103B20"/>
    <w:rsid w:val="00103DAE"/>
    <w:rsid w:val="001040CC"/>
    <w:rsid w:val="00104839"/>
    <w:rsid w:val="00104999"/>
    <w:rsid w:val="00105547"/>
    <w:rsid w:val="001069D2"/>
    <w:rsid w:val="00107155"/>
    <w:rsid w:val="0010726E"/>
    <w:rsid w:val="00107286"/>
    <w:rsid w:val="00107D16"/>
    <w:rsid w:val="00107D29"/>
    <w:rsid w:val="001102D8"/>
    <w:rsid w:val="00110813"/>
    <w:rsid w:val="00111858"/>
    <w:rsid w:val="00111E7D"/>
    <w:rsid w:val="001122D0"/>
    <w:rsid w:val="001123BC"/>
    <w:rsid w:val="00113146"/>
    <w:rsid w:val="00113512"/>
    <w:rsid w:val="00113589"/>
    <w:rsid w:val="00113E3F"/>
    <w:rsid w:val="00115DFA"/>
    <w:rsid w:val="001165F4"/>
    <w:rsid w:val="0011672D"/>
    <w:rsid w:val="001169D5"/>
    <w:rsid w:val="00116C12"/>
    <w:rsid w:val="00117077"/>
    <w:rsid w:val="00120116"/>
    <w:rsid w:val="00120194"/>
    <w:rsid w:val="00120B02"/>
    <w:rsid w:val="00120B91"/>
    <w:rsid w:val="00121CA5"/>
    <w:rsid w:val="00121F69"/>
    <w:rsid w:val="001225B4"/>
    <w:rsid w:val="00122769"/>
    <w:rsid w:val="00122A7D"/>
    <w:rsid w:val="001230CD"/>
    <w:rsid w:val="001236E0"/>
    <w:rsid w:val="00123D03"/>
    <w:rsid w:val="00124776"/>
    <w:rsid w:val="00124CB1"/>
    <w:rsid w:val="0012582A"/>
    <w:rsid w:val="001259D0"/>
    <w:rsid w:val="00125F7D"/>
    <w:rsid w:val="00126A42"/>
    <w:rsid w:val="00126B6E"/>
    <w:rsid w:val="00126B91"/>
    <w:rsid w:val="0012740D"/>
    <w:rsid w:val="001303D1"/>
    <w:rsid w:val="001308CB"/>
    <w:rsid w:val="00130B14"/>
    <w:rsid w:val="00130CEC"/>
    <w:rsid w:val="00130E05"/>
    <w:rsid w:val="00131034"/>
    <w:rsid w:val="00131A20"/>
    <w:rsid w:val="00131F93"/>
    <w:rsid w:val="0013222A"/>
    <w:rsid w:val="001322FB"/>
    <w:rsid w:val="00132B0B"/>
    <w:rsid w:val="0013315C"/>
    <w:rsid w:val="00133E81"/>
    <w:rsid w:val="001342B6"/>
    <w:rsid w:val="001348C8"/>
    <w:rsid w:val="0013492E"/>
    <w:rsid w:val="00134A31"/>
    <w:rsid w:val="0013531A"/>
    <w:rsid w:val="001355FD"/>
    <w:rsid w:val="00135645"/>
    <w:rsid w:val="001365FA"/>
    <w:rsid w:val="00136ACE"/>
    <w:rsid w:val="00137993"/>
    <w:rsid w:val="001405E9"/>
    <w:rsid w:val="00140DB0"/>
    <w:rsid w:val="00141DF5"/>
    <w:rsid w:val="00142442"/>
    <w:rsid w:val="00142741"/>
    <w:rsid w:val="001428FF"/>
    <w:rsid w:val="00142D4D"/>
    <w:rsid w:val="00142DC8"/>
    <w:rsid w:val="00144734"/>
    <w:rsid w:val="001455D3"/>
    <w:rsid w:val="00145E67"/>
    <w:rsid w:val="00146729"/>
    <w:rsid w:val="0014735D"/>
    <w:rsid w:val="001503D6"/>
    <w:rsid w:val="00150990"/>
    <w:rsid w:val="00150BF2"/>
    <w:rsid w:val="00150CFA"/>
    <w:rsid w:val="00151BD5"/>
    <w:rsid w:val="001523C6"/>
    <w:rsid w:val="0015307F"/>
    <w:rsid w:val="00153D67"/>
    <w:rsid w:val="001545FA"/>
    <w:rsid w:val="001549E8"/>
    <w:rsid w:val="00154EE5"/>
    <w:rsid w:val="001552ED"/>
    <w:rsid w:val="00156661"/>
    <w:rsid w:val="00156D21"/>
    <w:rsid w:val="00156F8F"/>
    <w:rsid w:val="0015722E"/>
    <w:rsid w:val="0016083D"/>
    <w:rsid w:val="001617EF"/>
    <w:rsid w:val="00162162"/>
    <w:rsid w:val="00162660"/>
    <w:rsid w:val="00162C56"/>
    <w:rsid w:val="001636CA"/>
    <w:rsid w:val="0016456F"/>
    <w:rsid w:val="00165A81"/>
    <w:rsid w:val="00165ABC"/>
    <w:rsid w:val="00166DE8"/>
    <w:rsid w:val="00166E8A"/>
    <w:rsid w:val="001712ED"/>
    <w:rsid w:val="0017199E"/>
    <w:rsid w:val="00172B3E"/>
    <w:rsid w:val="0017311E"/>
    <w:rsid w:val="001744A0"/>
    <w:rsid w:val="001745A2"/>
    <w:rsid w:val="00174824"/>
    <w:rsid w:val="00174DCB"/>
    <w:rsid w:val="001757D8"/>
    <w:rsid w:val="00175F14"/>
    <w:rsid w:val="00175F9B"/>
    <w:rsid w:val="001763B1"/>
    <w:rsid w:val="001777B1"/>
    <w:rsid w:val="00180E59"/>
    <w:rsid w:val="001812E7"/>
    <w:rsid w:val="00181B12"/>
    <w:rsid w:val="00182304"/>
    <w:rsid w:val="0018382B"/>
    <w:rsid w:val="00184609"/>
    <w:rsid w:val="00184910"/>
    <w:rsid w:val="00184DB1"/>
    <w:rsid w:val="001859CB"/>
    <w:rsid w:val="00187248"/>
    <w:rsid w:val="00187480"/>
    <w:rsid w:val="00187779"/>
    <w:rsid w:val="00187DA6"/>
    <w:rsid w:val="00190205"/>
    <w:rsid w:val="001906BC"/>
    <w:rsid w:val="00191923"/>
    <w:rsid w:val="00192FA4"/>
    <w:rsid w:val="001932E8"/>
    <w:rsid w:val="00193477"/>
    <w:rsid w:val="001939BE"/>
    <w:rsid w:val="001945FE"/>
    <w:rsid w:val="00195DC3"/>
    <w:rsid w:val="00195E2E"/>
    <w:rsid w:val="00196533"/>
    <w:rsid w:val="0019674A"/>
    <w:rsid w:val="00197564"/>
    <w:rsid w:val="001A097F"/>
    <w:rsid w:val="001A1BA1"/>
    <w:rsid w:val="001A1BE3"/>
    <w:rsid w:val="001A24C2"/>
    <w:rsid w:val="001A268E"/>
    <w:rsid w:val="001A3381"/>
    <w:rsid w:val="001A3A02"/>
    <w:rsid w:val="001A3D4D"/>
    <w:rsid w:val="001A3FB3"/>
    <w:rsid w:val="001A439F"/>
    <w:rsid w:val="001A4D79"/>
    <w:rsid w:val="001A508B"/>
    <w:rsid w:val="001A549D"/>
    <w:rsid w:val="001A576B"/>
    <w:rsid w:val="001A5857"/>
    <w:rsid w:val="001A5E5C"/>
    <w:rsid w:val="001A6872"/>
    <w:rsid w:val="001A69F1"/>
    <w:rsid w:val="001A6A97"/>
    <w:rsid w:val="001A71D8"/>
    <w:rsid w:val="001A72A7"/>
    <w:rsid w:val="001A762D"/>
    <w:rsid w:val="001A7D35"/>
    <w:rsid w:val="001B07BF"/>
    <w:rsid w:val="001B0968"/>
    <w:rsid w:val="001B0A31"/>
    <w:rsid w:val="001B1768"/>
    <w:rsid w:val="001B25E7"/>
    <w:rsid w:val="001B27B2"/>
    <w:rsid w:val="001B2A57"/>
    <w:rsid w:val="001B2B1C"/>
    <w:rsid w:val="001B3F6D"/>
    <w:rsid w:val="001B45AF"/>
    <w:rsid w:val="001B476F"/>
    <w:rsid w:val="001B480F"/>
    <w:rsid w:val="001B51E7"/>
    <w:rsid w:val="001B572C"/>
    <w:rsid w:val="001B674C"/>
    <w:rsid w:val="001B7B8F"/>
    <w:rsid w:val="001C0B55"/>
    <w:rsid w:val="001C23E8"/>
    <w:rsid w:val="001C23EF"/>
    <w:rsid w:val="001C25D7"/>
    <w:rsid w:val="001C2A1D"/>
    <w:rsid w:val="001C3050"/>
    <w:rsid w:val="001C392D"/>
    <w:rsid w:val="001C5F60"/>
    <w:rsid w:val="001C6536"/>
    <w:rsid w:val="001C6670"/>
    <w:rsid w:val="001C7746"/>
    <w:rsid w:val="001C7C00"/>
    <w:rsid w:val="001C7D23"/>
    <w:rsid w:val="001C7E84"/>
    <w:rsid w:val="001D024C"/>
    <w:rsid w:val="001D07F0"/>
    <w:rsid w:val="001D0AF2"/>
    <w:rsid w:val="001D0D3B"/>
    <w:rsid w:val="001D104A"/>
    <w:rsid w:val="001D14F3"/>
    <w:rsid w:val="001D173A"/>
    <w:rsid w:val="001D1CD8"/>
    <w:rsid w:val="001D22F6"/>
    <w:rsid w:val="001D2EC0"/>
    <w:rsid w:val="001D2F10"/>
    <w:rsid w:val="001D3437"/>
    <w:rsid w:val="001D3464"/>
    <w:rsid w:val="001D3BBB"/>
    <w:rsid w:val="001D3E74"/>
    <w:rsid w:val="001D440D"/>
    <w:rsid w:val="001D44BC"/>
    <w:rsid w:val="001D4AAE"/>
    <w:rsid w:val="001D4BF4"/>
    <w:rsid w:val="001D4ECA"/>
    <w:rsid w:val="001D4EE2"/>
    <w:rsid w:val="001D5EA2"/>
    <w:rsid w:val="001D6066"/>
    <w:rsid w:val="001D649A"/>
    <w:rsid w:val="001D6F55"/>
    <w:rsid w:val="001D71E4"/>
    <w:rsid w:val="001D7304"/>
    <w:rsid w:val="001D730C"/>
    <w:rsid w:val="001D7491"/>
    <w:rsid w:val="001D7907"/>
    <w:rsid w:val="001D793D"/>
    <w:rsid w:val="001D7A0D"/>
    <w:rsid w:val="001D7DEF"/>
    <w:rsid w:val="001D7F7A"/>
    <w:rsid w:val="001E0120"/>
    <w:rsid w:val="001E02E8"/>
    <w:rsid w:val="001E041D"/>
    <w:rsid w:val="001E04D1"/>
    <w:rsid w:val="001E0614"/>
    <w:rsid w:val="001E0727"/>
    <w:rsid w:val="001E09CB"/>
    <w:rsid w:val="001E10FD"/>
    <w:rsid w:val="001E1D5C"/>
    <w:rsid w:val="001E1E99"/>
    <w:rsid w:val="001E200B"/>
    <w:rsid w:val="001E37B8"/>
    <w:rsid w:val="001E3A80"/>
    <w:rsid w:val="001E3FFF"/>
    <w:rsid w:val="001E447F"/>
    <w:rsid w:val="001E4E19"/>
    <w:rsid w:val="001E5CBD"/>
    <w:rsid w:val="001E63B9"/>
    <w:rsid w:val="001E74E5"/>
    <w:rsid w:val="001E751F"/>
    <w:rsid w:val="001E75BF"/>
    <w:rsid w:val="001E783D"/>
    <w:rsid w:val="001E79AC"/>
    <w:rsid w:val="001E79E9"/>
    <w:rsid w:val="001F0326"/>
    <w:rsid w:val="001F0D3E"/>
    <w:rsid w:val="001F1F98"/>
    <w:rsid w:val="001F22C7"/>
    <w:rsid w:val="001F2915"/>
    <w:rsid w:val="001F3117"/>
    <w:rsid w:val="001F33B0"/>
    <w:rsid w:val="001F4759"/>
    <w:rsid w:val="001F557F"/>
    <w:rsid w:val="001F569F"/>
    <w:rsid w:val="001F5A76"/>
    <w:rsid w:val="001F6300"/>
    <w:rsid w:val="001F6385"/>
    <w:rsid w:val="001F6865"/>
    <w:rsid w:val="001F68B8"/>
    <w:rsid w:val="001F6DFB"/>
    <w:rsid w:val="001F78FF"/>
    <w:rsid w:val="001F7C6D"/>
    <w:rsid w:val="0020068B"/>
    <w:rsid w:val="002008DF"/>
    <w:rsid w:val="002010F4"/>
    <w:rsid w:val="002018B5"/>
    <w:rsid w:val="00202B84"/>
    <w:rsid w:val="002031E5"/>
    <w:rsid w:val="00204063"/>
    <w:rsid w:val="00204480"/>
    <w:rsid w:val="0020452E"/>
    <w:rsid w:val="00204630"/>
    <w:rsid w:val="002046D9"/>
    <w:rsid w:val="002056B8"/>
    <w:rsid w:val="0020576C"/>
    <w:rsid w:val="002058C9"/>
    <w:rsid w:val="00205955"/>
    <w:rsid w:val="00205E9F"/>
    <w:rsid w:val="002065D2"/>
    <w:rsid w:val="00206DE2"/>
    <w:rsid w:val="002073A4"/>
    <w:rsid w:val="00207896"/>
    <w:rsid w:val="0021007C"/>
    <w:rsid w:val="0021023E"/>
    <w:rsid w:val="0021069D"/>
    <w:rsid w:val="00210838"/>
    <w:rsid w:val="00210B60"/>
    <w:rsid w:val="00210F1F"/>
    <w:rsid w:val="00210F63"/>
    <w:rsid w:val="00211002"/>
    <w:rsid w:val="0021195E"/>
    <w:rsid w:val="00211E3D"/>
    <w:rsid w:val="00212499"/>
    <w:rsid w:val="002133D9"/>
    <w:rsid w:val="00213DBA"/>
    <w:rsid w:val="00214148"/>
    <w:rsid w:val="0021432E"/>
    <w:rsid w:val="00216157"/>
    <w:rsid w:val="00216BCD"/>
    <w:rsid w:val="00217335"/>
    <w:rsid w:val="0022085C"/>
    <w:rsid w:val="0022143C"/>
    <w:rsid w:val="002216C2"/>
    <w:rsid w:val="00221B31"/>
    <w:rsid w:val="00221BFB"/>
    <w:rsid w:val="00222FE4"/>
    <w:rsid w:val="0022363B"/>
    <w:rsid w:val="00224209"/>
    <w:rsid w:val="00224D79"/>
    <w:rsid w:val="00224ED2"/>
    <w:rsid w:val="0022597F"/>
    <w:rsid w:val="00225A5A"/>
    <w:rsid w:val="00225F42"/>
    <w:rsid w:val="00226957"/>
    <w:rsid w:val="0022750A"/>
    <w:rsid w:val="002275AF"/>
    <w:rsid w:val="00227AE4"/>
    <w:rsid w:val="00227DC3"/>
    <w:rsid w:val="00227E14"/>
    <w:rsid w:val="00227E50"/>
    <w:rsid w:val="00230528"/>
    <w:rsid w:val="00230FE0"/>
    <w:rsid w:val="00231C01"/>
    <w:rsid w:val="0023219F"/>
    <w:rsid w:val="00232DBF"/>
    <w:rsid w:val="00233B5F"/>
    <w:rsid w:val="00233E08"/>
    <w:rsid w:val="00233F83"/>
    <w:rsid w:val="00234C67"/>
    <w:rsid w:val="00234E21"/>
    <w:rsid w:val="00236828"/>
    <w:rsid w:val="0023682B"/>
    <w:rsid w:val="00236AB2"/>
    <w:rsid w:val="00236F95"/>
    <w:rsid w:val="002373B1"/>
    <w:rsid w:val="002379A9"/>
    <w:rsid w:val="00241E31"/>
    <w:rsid w:val="002430C2"/>
    <w:rsid w:val="002436CB"/>
    <w:rsid w:val="00243DC7"/>
    <w:rsid w:val="00244C7B"/>
    <w:rsid w:val="00245469"/>
    <w:rsid w:val="00245892"/>
    <w:rsid w:val="00245A3B"/>
    <w:rsid w:val="002463E8"/>
    <w:rsid w:val="002468DD"/>
    <w:rsid w:val="00246B5F"/>
    <w:rsid w:val="00247A1A"/>
    <w:rsid w:val="00247B80"/>
    <w:rsid w:val="00250FF3"/>
    <w:rsid w:val="00251320"/>
    <w:rsid w:val="00251C0B"/>
    <w:rsid w:val="00252076"/>
    <w:rsid w:val="00252B4F"/>
    <w:rsid w:val="00252D1F"/>
    <w:rsid w:val="00254BC4"/>
    <w:rsid w:val="00255096"/>
    <w:rsid w:val="00256344"/>
    <w:rsid w:val="00256B10"/>
    <w:rsid w:val="00256D8A"/>
    <w:rsid w:val="0025735A"/>
    <w:rsid w:val="0025741C"/>
    <w:rsid w:val="00257454"/>
    <w:rsid w:val="002600A7"/>
    <w:rsid w:val="00260313"/>
    <w:rsid w:val="002608F2"/>
    <w:rsid w:val="0026093F"/>
    <w:rsid w:val="0026120B"/>
    <w:rsid w:val="00261681"/>
    <w:rsid w:val="0026253B"/>
    <w:rsid w:val="00262793"/>
    <w:rsid w:val="002628A1"/>
    <w:rsid w:val="00262CE6"/>
    <w:rsid w:val="002631A0"/>
    <w:rsid w:val="002640AB"/>
    <w:rsid w:val="00264B91"/>
    <w:rsid w:val="0026562D"/>
    <w:rsid w:val="00265BDC"/>
    <w:rsid w:val="00265E03"/>
    <w:rsid w:val="00265FA8"/>
    <w:rsid w:val="002663ED"/>
    <w:rsid w:val="00266835"/>
    <w:rsid w:val="00266EF9"/>
    <w:rsid w:val="00266F27"/>
    <w:rsid w:val="00267293"/>
    <w:rsid w:val="002674A1"/>
    <w:rsid w:val="0026765F"/>
    <w:rsid w:val="002679A1"/>
    <w:rsid w:val="00267ABF"/>
    <w:rsid w:val="00267C82"/>
    <w:rsid w:val="002702F2"/>
    <w:rsid w:val="00270C34"/>
    <w:rsid w:val="00271B6D"/>
    <w:rsid w:val="002733DA"/>
    <w:rsid w:val="0027376D"/>
    <w:rsid w:val="00273D04"/>
    <w:rsid w:val="00274A92"/>
    <w:rsid w:val="00277634"/>
    <w:rsid w:val="00277DF7"/>
    <w:rsid w:val="00280011"/>
    <w:rsid w:val="002804F0"/>
    <w:rsid w:val="00280C8F"/>
    <w:rsid w:val="00280DB0"/>
    <w:rsid w:val="0028221C"/>
    <w:rsid w:val="002823DC"/>
    <w:rsid w:val="0028246A"/>
    <w:rsid w:val="002827F2"/>
    <w:rsid w:val="00282F2D"/>
    <w:rsid w:val="00283136"/>
    <w:rsid w:val="00284438"/>
    <w:rsid w:val="002849F0"/>
    <w:rsid w:val="00284C9A"/>
    <w:rsid w:val="00284FFE"/>
    <w:rsid w:val="0028518D"/>
    <w:rsid w:val="00285401"/>
    <w:rsid w:val="002859B6"/>
    <w:rsid w:val="00286260"/>
    <w:rsid w:val="002862FA"/>
    <w:rsid w:val="00287334"/>
    <w:rsid w:val="00287421"/>
    <w:rsid w:val="00287A17"/>
    <w:rsid w:val="00287A3E"/>
    <w:rsid w:val="00287F7C"/>
    <w:rsid w:val="00290841"/>
    <w:rsid w:val="00290A7B"/>
    <w:rsid w:val="00290F88"/>
    <w:rsid w:val="00291659"/>
    <w:rsid w:val="00291794"/>
    <w:rsid w:val="00291C84"/>
    <w:rsid w:val="00292287"/>
    <w:rsid w:val="00292444"/>
    <w:rsid w:val="00292AC5"/>
    <w:rsid w:val="002935D3"/>
    <w:rsid w:val="002937C4"/>
    <w:rsid w:val="002949F8"/>
    <w:rsid w:val="00294EF0"/>
    <w:rsid w:val="00296258"/>
    <w:rsid w:val="00296753"/>
    <w:rsid w:val="002967E1"/>
    <w:rsid w:val="00297041"/>
    <w:rsid w:val="00297213"/>
    <w:rsid w:val="00297687"/>
    <w:rsid w:val="00297B15"/>
    <w:rsid w:val="00297EDE"/>
    <w:rsid w:val="00297FD4"/>
    <w:rsid w:val="002A14A5"/>
    <w:rsid w:val="002A292D"/>
    <w:rsid w:val="002A29FF"/>
    <w:rsid w:val="002A2CC0"/>
    <w:rsid w:val="002A3236"/>
    <w:rsid w:val="002A369F"/>
    <w:rsid w:val="002A3C3D"/>
    <w:rsid w:val="002A4994"/>
    <w:rsid w:val="002A5017"/>
    <w:rsid w:val="002A551B"/>
    <w:rsid w:val="002A5879"/>
    <w:rsid w:val="002A5A45"/>
    <w:rsid w:val="002A5C91"/>
    <w:rsid w:val="002A66A4"/>
    <w:rsid w:val="002A6BB9"/>
    <w:rsid w:val="002A7750"/>
    <w:rsid w:val="002A7E9D"/>
    <w:rsid w:val="002B07F3"/>
    <w:rsid w:val="002B0C12"/>
    <w:rsid w:val="002B0CCD"/>
    <w:rsid w:val="002B1844"/>
    <w:rsid w:val="002B1BA6"/>
    <w:rsid w:val="002B3161"/>
    <w:rsid w:val="002B31F6"/>
    <w:rsid w:val="002B323E"/>
    <w:rsid w:val="002B3D7B"/>
    <w:rsid w:val="002B4714"/>
    <w:rsid w:val="002B48AB"/>
    <w:rsid w:val="002B4C84"/>
    <w:rsid w:val="002B695F"/>
    <w:rsid w:val="002B716D"/>
    <w:rsid w:val="002B747C"/>
    <w:rsid w:val="002B7D80"/>
    <w:rsid w:val="002C037A"/>
    <w:rsid w:val="002C0D3E"/>
    <w:rsid w:val="002C10C4"/>
    <w:rsid w:val="002C141A"/>
    <w:rsid w:val="002C2BD3"/>
    <w:rsid w:val="002C2C3B"/>
    <w:rsid w:val="002C2D0F"/>
    <w:rsid w:val="002C3745"/>
    <w:rsid w:val="002C4A4D"/>
    <w:rsid w:val="002C4AF4"/>
    <w:rsid w:val="002C5414"/>
    <w:rsid w:val="002C637A"/>
    <w:rsid w:val="002C694B"/>
    <w:rsid w:val="002C6F6F"/>
    <w:rsid w:val="002C75F9"/>
    <w:rsid w:val="002C7889"/>
    <w:rsid w:val="002C789D"/>
    <w:rsid w:val="002D014B"/>
    <w:rsid w:val="002D0C88"/>
    <w:rsid w:val="002D1584"/>
    <w:rsid w:val="002D2156"/>
    <w:rsid w:val="002D2882"/>
    <w:rsid w:val="002D476A"/>
    <w:rsid w:val="002D4E84"/>
    <w:rsid w:val="002D52EA"/>
    <w:rsid w:val="002D5F31"/>
    <w:rsid w:val="002D64AA"/>
    <w:rsid w:val="002D6774"/>
    <w:rsid w:val="002D680D"/>
    <w:rsid w:val="002D7C22"/>
    <w:rsid w:val="002E0605"/>
    <w:rsid w:val="002E12DE"/>
    <w:rsid w:val="002E1542"/>
    <w:rsid w:val="002E1849"/>
    <w:rsid w:val="002E1869"/>
    <w:rsid w:val="002E18A9"/>
    <w:rsid w:val="002E1FCC"/>
    <w:rsid w:val="002E221B"/>
    <w:rsid w:val="002E268F"/>
    <w:rsid w:val="002E3E94"/>
    <w:rsid w:val="002E51EF"/>
    <w:rsid w:val="002E5722"/>
    <w:rsid w:val="002E5818"/>
    <w:rsid w:val="002E5DE2"/>
    <w:rsid w:val="002E61DB"/>
    <w:rsid w:val="002E6743"/>
    <w:rsid w:val="002E6DA4"/>
    <w:rsid w:val="002E75F7"/>
    <w:rsid w:val="002E75FC"/>
    <w:rsid w:val="002E7920"/>
    <w:rsid w:val="002E7C32"/>
    <w:rsid w:val="002E7EF8"/>
    <w:rsid w:val="002F0137"/>
    <w:rsid w:val="002F0818"/>
    <w:rsid w:val="002F09FB"/>
    <w:rsid w:val="002F0A92"/>
    <w:rsid w:val="002F0BF8"/>
    <w:rsid w:val="002F11FB"/>
    <w:rsid w:val="002F1A71"/>
    <w:rsid w:val="002F1C9F"/>
    <w:rsid w:val="002F1DE0"/>
    <w:rsid w:val="002F2937"/>
    <w:rsid w:val="002F2C4D"/>
    <w:rsid w:val="002F37A5"/>
    <w:rsid w:val="002F3B2E"/>
    <w:rsid w:val="002F3BF0"/>
    <w:rsid w:val="002F3CC0"/>
    <w:rsid w:val="002F4159"/>
    <w:rsid w:val="002F4C3E"/>
    <w:rsid w:val="002F4EB1"/>
    <w:rsid w:val="002F576C"/>
    <w:rsid w:val="002F5DD4"/>
    <w:rsid w:val="002F7031"/>
    <w:rsid w:val="002F727D"/>
    <w:rsid w:val="002F7EF6"/>
    <w:rsid w:val="00300774"/>
    <w:rsid w:val="00300F87"/>
    <w:rsid w:val="00301589"/>
    <w:rsid w:val="003015A1"/>
    <w:rsid w:val="00301EFB"/>
    <w:rsid w:val="0030248B"/>
    <w:rsid w:val="00302C12"/>
    <w:rsid w:val="00303518"/>
    <w:rsid w:val="003038B3"/>
    <w:rsid w:val="00304072"/>
    <w:rsid w:val="0030422D"/>
    <w:rsid w:val="00304240"/>
    <w:rsid w:val="0030491E"/>
    <w:rsid w:val="00304DF8"/>
    <w:rsid w:val="00304E9C"/>
    <w:rsid w:val="003050D1"/>
    <w:rsid w:val="003062F5"/>
    <w:rsid w:val="0030644A"/>
    <w:rsid w:val="00306990"/>
    <w:rsid w:val="0030719F"/>
    <w:rsid w:val="003073C3"/>
    <w:rsid w:val="003073DA"/>
    <w:rsid w:val="00307581"/>
    <w:rsid w:val="003101A1"/>
    <w:rsid w:val="00311A29"/>
    <w:rsid w:val="00312327"/>
    <w:rsid w:val="003129BA"/>
    <w:rsid w:val="00313168"/>
    <w:rsid w:val="00313D8B"/>
    <w:rsid w:val="003141F9"/>
    <w:rsid w:val="00314B03"/>
    <w:rsid w:val="00314F3D"/>
    <w:rsid w:val="00315032"/>
    <w:rsid w:val="00315B0E"/>
    <w:rsid w:val="00315E89"/>
    <w:rsid w:val="003166E9"/>
    <w:rsid w:val="00317C99"/>
    <w:rsid w:val="003202FA"/>
    <w:rsid w:val="003204CE"/>
    <w:rsid w:val="00320C32"/>
    <w:rsid w:val="0032260B"/>
    <w:rsid w:val="00323724"/>
    <w:rsid w:val="00323975"/>
    <w:rsid w:val="00323CCC"/>
    <w:rsid w:val="003242D3"/>
    <w:rsid w:val="0032453B"/>
    <w:rsid w:val="003246CF"/>
    <w:rsid w:val="00325066"/>
    <w:rsid w:val="00325290"/>
    <w:rsid w:val="00325738"/>
    <w:rsid w:val="00326010"/>
    <w:rsid w:val="003263BB"/>
    <w:rsid w:val="00326838"/>
    <w:rsid w:val="0032684A"/>
    <w:rsid w:val="00326CC2"/>
    <w:rsid w:val="0032700C"/>
    <w:rsid w:val="0033049D"/>
    <w:rsid w:val="0033054B"/>
    <w:rsid w:val="0033081B"/>
    <w:rsid w:val="00330AC5"/>
    <w:rsid w:val="00330C01"/>
    <w:rsid w:val="003310A3"/>
    <w:rsid w:val="003320AA"/>
    <w:rsid w:val="003322A6"/>
    <w:rsid w:val="003323C4"/>
    <w:rsid w:val="00332D91"/>
    <w:rsid w:val="00333058"/>
    <w:rsid w:val="00333124"/>
    <w:rsid w:val="00333C31"/>
    <w:rsid w:val="00333C64"/>
    <w:rsid w:val="00334095"/>
    <w:rsid w:val="003346E5"/>
    <w:rsid w:val="0033565C"/>
    <w:rsid w:val="003356BB"/>
    <w:rsid w:val="00335786"/>
    <w:rsid w:val="00335790"/>
    <w:rsid w:val="00336BAD"/>
    <w:rsid w:val="00336E2B"/>
    <w:rsid w:val="00337354"/>
    <w:rsid w:val="0033776F"/>
    <w:rsid w:val="00337957"/>
    <w:rsid w:val="00337D1B"/>
    <w:rsid w:val="00340321"/>
    <w:rsid w:val="00340987"/>
    <w:rsid w:val="00341104"/>
    <w:rsid w:val="003414E2"/>
    <w:rsid w:val="0034200B"/>
    <w:rsid w:val="003425D2"/>
    <w:rsid w:val="00342662"/>
    <w:rsid w:val="00342914"/>
    <w:rsid w:val="00343C15"/>
    <w:rsid w:val="003452C4"/>
    <w:rsid w:val="00345C63"/>
    <w:rsid w:val="00346370"/>
    <w:rsid w:val="003465CF"/>
    <w:rsid w:val="003465EF"/>
    <w:rsid w:val="0034727C"/>
    <w:rsid w:val="00347787"/>
    <w:rsid w:val="00347B01"/>
    <w:rsid w:val="00347B8F"/>
    <w:rsid w:val="0035038C"/>
    <w:rsid w:val="00350FCE"/>
    <w:rsid w:val="003513FF"/>
    <w:rsid w:val="00352425"/>
    <w:rsid w:val="003525E4"/>
    <w:rsid w:val="00352621"/>
    <w:rsid w:val="00352FDD"/>
    <w:rsid w:val="00354608"/>
    <w:rsid w:val="00354F0D"/>
    <w:rsid w:val="003557D0"/>
    <w:rsid w:val="00355A27"/>
    <w:rsid w:val="00356748"/>
    <w:rsid w:val="00356A68"/>
    <w:rsid w:val="0035717F"/>
    <w:rsid w:val="00357BF2"/>
    <w:rsid w:val="00357CCF"/>
    <w:rsid w:val="00357E24"/>
    <w:rsid w:val="00360AA0"/>
    <w:rsid w:val="00361BDE"/>
    <w:rsid w:val="003621CE"/>
    <w:rsid w:val="00362489"/>
    <w:rsid w:val="00362DAA"/>
    <w:rsid w:val="003631D1"/>
    <w:rsid w:val="003638CA"/>
    <w:rsid w:val="00363ACD"/>
    <w:rsid w:val="00363CCF"/>
    <w:rsid w:val="00364503"/>
    <w:rsid w:val="0036467A"/>
    <w:rsid w:val="00365000"/>
    <w:rsid w:val="003650A3"/>
    <w:rsid w:val="003655E1"/>
    <w:rsid w:val="00365A49"/>
    <w:rsid w:val="00365A57"/>
    <w:rsid w:val="00366266"/>
    <w:rsid w:val="00366C9A"/>
    <w:rsid w:val="00367107"/>
    <w:rsid w:val="00370E44"/>
    <w:rsid w:val="00371085"/>
    <w:rsid w:val="00371306"/>
    <w:rsid w:val="0037159C"/>
    <w:rsid w:val="003716D2"/>
    <w:rsid w:val="00371AF5"/>
    <w:rsid w:val="00371B17"/>
    <w:rsid w:val="00372524"/>
    <w:rsid w:val="00372CDC"/>
    <w:rsid w:val="00373D4C"/>
    <w:rsid w:val="00373EA2"/>
    <w:rsid w:val="003742ED"/>
    <w:rsid w:val="00375264"/>
    <w:rsid w:val="003760FE"/>
    <w:rsid w:val="00376105"/>
    <w:rsid w:val="003762A4"/>
    <w:rsid w:val="0037745E"/>
    <w:rsid w:val="00377590"/>
    <w:rsid w:val="00377E67"/>
    <w:rsid w:val="00377E6B"/>
    <w:rsid w:val="003812AB"/>
    <w:rsid w:val="00381465"/>
    <w:rsid w:val="00381740"/>
    <w:rsid w:val="00381A1F"/>
    <w:rsid w:val="00381B0E"/>
    <w:rsid w:val="00381DCD"/>
    <w:rsid w:val="00382421"/>
    <w:rsid w:val="003826E2"/>
    <w:rsid w:val="003830B1"/>
    <w:rsid w:val="00383132"/>
    <w:rsid w:val="00383578"/>
    <w:rsid w:val="00383656"/>
    <w:rsid w:val="00383732"/>
    <w:rsid w:val="0038374A"/>
    <w:rsid w:val="00384B7F"/>
    <w:rsid w:val="00384F16"/>
    <w:rsid w:val="00385395"/>
    <w:rsid w:val="00385631"/>
    <w:rsid w:val="00385A2F"/>
    <w:rsid w:val="00386478"/>
    <w:rsid w:val="003866CB"/>
    <w:rsid w:val="00387112"/>
    <w:rsid w:val="0038749C"/>
    <w:rsid w:val="00387720"/>
    <w:rsid w:val="0038799E"/>
    <w:rsid w:val="00387A36"/>
    <w:rsid w:val="00390059"/>
    <w:rsid w:val="003901AE"/>
    <w:rsid w:val="00390A37"/>
    <w:rsid w:val="0039149B"/>
    <w:rsid w:val="0039175B"/>
    <w:rsid w:val="00392148"/>
    <w:rsid w:val="00392194"/>
    <w:rsid w:val="003924D9"/>
    <w:rsid w:val="00392BFE"/>
    <w:rsid w:val="003933C6"/>
    <w:rsid w:val="00393F78"/>
    <w:rsid w:val="003944B9"/>
    <w:rsid w:val="00395C44"/>
    <w:rsid w:val="00395F04"/>
    <w:rsid w:val="00395F1A"/>
    <w:rsid w:val="00396CFC"/>
    <w:rsid w:val="00397216"/>
    <w:rsid w:val="00397642"/>
    <w:rsid w:val="00397A1C"/>
    <w:rsid w:val="00397D07"/>
    <w:rsid w:val="003A02BE"/>
    <w:rsid w:val="003A0EC5"/>
    <w:rsid w:val="003A1CD6"/>
    <w:rsid w:val="003A2259"/>
    <w:rsid w:val="003A2559"/>
    <w:rsid w:val="003A25AE"/>
    <w:rsid w:val="003A2763"/>
    <w:rsid w:val="003A2A72"/>
    <w:rsid w:val="003A34B9"/>
    <w:rsid w:val="003A3595"/>
    <w:rsid w:val="003A4B43"/>
    <w:rsid w:val="003A55B3"/>
    <w:rsid w:val="003A5A31"/>
    <w:rsid w:val="003A60BC"/>
    <w:rsid w:val="003A64C3"/>
    <w:rsid w:val="003A67E2"/>
    <w:rsid w:val="003A6CE9"/>
    <w:rsid w:val="003A7115"/>
    <w:rsid w:val="003A743F"/>
    <w:rsid w:val="003A7501"/>
    <w:rsid w:val="003A75D9"/>
    <w:rsid w:val="003A7B53"/>
    <w:rsid w:val="003A7D2C"/>
    <w:rsid w:val="003A7D78"/>
    <w:rsid w:val="003A7D87"/>
    <w:rsid w:val="003B032C"/>
    <w:rsid w:val="003B1229"/>
    <w:rsid w:val="003B169C"/>
    <w:rsid w:val="003B2AA9"/>
    <w:rsid w:val="003B33A7"/>
    <w:rsid w:val="003B3920"/>
    <w:rsid w:val="003B3FE8"/>
    <w:rsid w:val="003B4537"/>
    <w:rsid w:val="003B589B"/>
    <w:rsid w:val="003B6188"/>
    <w:rsid w:val="003B6EA0"/>
    <w:rsid w:val="003B760C"/>
    <w:rsid w:val="003B7894"/>
    <w:rsid w:val="003C1AAB"/>
    <w:rsid w:val="003C1CF2"/>
    <w:rsid w:val="003C1ECC"/>
    <w:rsid w:val="003C1EF8"/>
    <w:rsid w:val="003C1EFF"/>
    <w:rsid w:val="003C25F5"/>
    <w:rsid w:val="003C33D5"/>
    <w:rsid w:val="003C39D0"/>
    <w:rsid w:val="003C4079"/>
    <w:rsid w:val="003C4162"/>
    <w:rsid w:val="003C4FBC"/>
    <w:rsid w:val="003C58CC"/>
    <w:rsid w:val="003C5BB8"/>
    <w:rsid w:val="003C65D9"/>
    <w:rsid w:val="003C6C02"/>
    <w:rsid w:val="003C7E84"/>
    <w:rsid w:val="003D0763"/>
    <w:rsid w:val="003D0F21"/>
    <w:rsid w:val="003D1B34"/>
    <w:rsid w:val="003D1E0C"/>
    <w:rsid w:val="003D278F"/>
    <w:rsid w:val="003D3857"/>
    <w:rsid w:val="003D40E0"/>
    <w:rsid w:val="003D4845"/>
    <w:rsid w:val="003D4D82"/>
    <w:rsid w:val="003D4DD4"/>
    <w:rsid w:val="003D4FC1"/>
    <w:rsid w:val="003D53DE"/>
    <w:rsid w:val="003D5B02"/>
    <w:rsid w:val="003D5B37"/>
    <w:rsid w:val="003D71D6"/>
    <w:rsid w:val="003D737E"/>
    <w:rsid w:val="003D76AD"/>
    <w:rsid w:val="003E03C1"/>
    <w:rsid w:val="003E049D"/>
    <w:rsid w:val="003E129E"/>
    <w:rsid w:val="003E176A"/>
    <w:rsid w:val="003E1FDB"/>
    <w:rsid w:val="003E21B3"/>
    <w:rsid w:val="003E2687"/>
    <w:rsid w:val="003E42EB"/>
    <w:rsid w:val="003E43F0"/>
    <w:rsid w:val="003E4922"/>
    <w:rsid w:val="003E4C4E"/>
    <w:rsid w:val="003E506F"/>
    <w:rsid w:val="003E50BE"/>
    <w:rsid w:val="003E5739"/>
    <w:rsid w:val="003E6AFB"/>
    <w:rsid w:val="003F01F6"/>
    <w:rsid w:val="003F0D93"/>
    <w:rsid w:val="003F1333"/>
    <w:rsid w:val="003F1B9C"/>
    <w:rsid w:val="003F1C31"/>
    <w:rsid w:val="003F1EAD"/>
    <w:rsid w:val="003F23DE"/>
    <w:rsid w:val="003F3D9E"/>
    <w:rsid w:val="003F41BF"/>
    <w:rsid w:val="003F4982"/>
    <w:rsid w:val="003F4D8F"/>
    <w:rsid w:val="003F50F9"/>
    <w:rsid w:val="003F5263"/>
    <w:rsid w:val="003F5404"/>
    <w:rsid w:val="003F5642"/>
    <w:rsid w:val="003F575D"/>
    <w:rsid w:val="003F5951"/>
    <w:rsid w:val="003F627E"/>
    <w:rsid w:val="003F65DF"/>
    <w:rsid w:val="003F6B6D"/>
    <w:rsid w:val="003F6EC4"/>
    <w:rsid w:val="003F753B"/>
    <w:rsid w:val="003F7DAF"/>
    <w:rsid w:val="004002F6"/>
    <w:rsid w:val="004003C5"/>
    <w:rsid w:val="004003D7"/>
    <w:rsid w:val="00401440"/>
    <w:rsid w:val="00401467"/>
    <w:rsid w:val="004017D6"/>
    <w:rsid w:val="00401F7D"/>
    <w:rsid w:val="004026BC"/>
    <w:rsid w:val="00402D82"/>
    <w:rsid w:val="00404441"/>
    <w:rsid w:val="00405005"/>
    <w:rsid w:val="004058FE"/>
    <w:rsid w:val="00405B47"/>
    <w:rsid w:val="00405C0C"/>
    <w:rsid w:val="00405D99"/>
    <w:rsid w:val="0040626E"/>
    <w:rsid w:val="0040689A"/>
    <w:rsid w:val="00406ACF"/>
    <w:rsid w:val="00407153"/>
    <w:rsid w:val="0040724D"/>
    <w:rsid w:val="00407298"/>
    <w:rsid w:val="0040739B"/>
    <w:rsid w:val="00407C00"/>
    <w:rsid w:val="00407D8B"/>
    <w:rsid w:val="00410C83"/>
    <w:rsid w:val="00411035"/>
    <w:rsid w:val="00411BAF"/>
    <w:rsid w:val="004131A4"/>
    <w:rsid w:val="00413319"/>
    <w:rsid w:val="00413641"/>
    <w:rsid w:val="00413BB0"/>
    <w:rsid w:val="0041409D"/>
    <w:rsid w:val="0041441D"/>
    <w:rsid w:val="004144C0"/>
    <w:rsid w:val="00415178"/>
    <w:rsid w:val="00415582"/>
    <w:rsid w:val="00415C91"/>
    <w:rsid w:val="0041681D"/>
    <w:rsid w:val="0041685B"/>
    <w:rsid w:val="00416BCC"/>
    <w:rsid w:val="00416E61"/>
    <w:rsid w:val="004170F3"/>
    <w:rsid w:val="0041765F"/>
    <w:rsid w:val="00417932"/>
    <w:rsid w:val="00420705"/>
    <w:rsid w:val="004207EC"/>
    <w:rsid w:val="004209CB"/>
    <w:rsid w:val="004216AE"/>
    <w:rsid w:val="00422098"/>
    <w:rsid w:val="00422375"/>
    <w:rsid w:val="00423505"/>
    <w:rsid w:val="00423760"/>
    <w:rsid w:val="00423F34"/>
    <w:rsid w:val="00426518"/>
    <w:rsid w:val="0042719A"/>
    <w:rsid w:val="004273E1"/>
    <w:rsid w:val="004273F0"/>
    <w:rsid w:val="00430569"/>
    <w:rsid w:val="00430908"/>
    <w:rsid w:val="00431FF7"/>
    <w:rsid w:val="004324E9"/>
    <w:rsid w:val="00432CC6"/>
    <w:rsid w:val="0043316B"/>
    <w:rsid w:val="0043322C"/>
    <w:rsid w:val="00433A4A"/>
    <w:rsid w:val="00433C83"/>
    <w:rsid w:val="00433F72"/>
    <w:rsid w:val="00434113"/>
    <w:rsid w:val="00434C56"/>
    <w:rsid w:val="004354B8"/>
    <w:rsid w:val="004364F9"/>
    <w:rsid w:val="004369D2"/>
    <w:rsid w:val="00437943"/>
    <w:rsid w:val="004400C0"/>
    <w:rsid w:val="00440344"/>
    <w:rsid w:val="00441156"/>
    <w:rsid w:val="00442641"/>
    <w:rsid w:val="0044266C"/>
    <w:rsid w:val="00442B1C"/>
    <w:rsid w:val="004433D6"/>
    <w:rsid w:val="00443657"/>
    <w:rsid w:val="004437F5"/>
    <w:rsid w:val="0044393F"/>
    <w:rsid w:val="004439F1"/>
    <w:rsid w:val="00443E97"/>
    <w:rsid w:val="004455EC"/>
    <w:rsid w:val="0044606C"/>
    <w:rsid w:val="00446091"/>
    <w:rsid w:val="00446222"/>
    <w:rsid w:val="0044629E"/>
    <w:rsid w:val="004463DB"/>
    <w:rsid w:val="00446E55"/>
    <w:rsid w:val="004479BF"/>
    <w:rsid w:val="00447E2D"/>
    <w:rsid w:val="004505F1"/>
    <w:rsid w:val="004513F0"/>
    <w:rsid w:val="004518FB"/>
    <w:rsid w:val="00451D1B"/>
    <w:rsid w:val="0045225F"/>
    <w:rsid w:val="0045258F"/>
    <w:rsid w:val="00452A68"/>
    <w:rsid w:val="00452B8F"/>
    <w:rsid w:val="004531EA"/>
    <w:rsid w:val="004532E5"/>
    <w:rsid w:val="004534C5"/>
    <w:rsid w:val="00453AE7"/>
    <w:rsid w:val="00453E81"/>
    <w:rsid w:val="00454563"/>
    <w:rsid w:val="0045491D"/>
    <w:rsid w:val="00454C0D"/>
    <w:rsid w:val="00454F0F"/>
    <w:rsid w:val="0045538C"/>
    <w:rsid w:val="0045545D"/>
    <w:rsid w:val="0045558E"/>
    <w:rsid w:val="00455CF0"/>
    <w:rsid w:val="00455D69"/>
    <w:rsid w:val="00455DBC"/>
    <w:rsid w:val="004565B3"/>
    <w:rsid w:val="00456D67"/>
    <w:rsid w:val="00456DCB"/>
    <w:rsid w:val="00456E5C"/>
    <w:rsid w:val="0045760E"/>
    <w:rsid w:val="0045763A"/>
    <w:rsid w:val="00460018"/>
    <w:rsid w:val="00460415"/>
    <w:rsid w:val="0046165B"/>
    <w:rsid w:val="004629C3"/>
    <w:rsid w:val="00463576"/>
    <w:rsid w:val="00463661"/>
    <w:rsid w:val="00463AEC"/>
    <w:rsid w:val="00463D43"/>
    <w:rsid w:val="004642DC"/>
    <w:rsid w:val="004647FB"/>
    <w:rsid w:val="0046511C"/>
    <w:rsid w:val="004651FE"/>
    <w:rsid w:val="00465CEB"/>
    <w:rsid w:val="00465F7B"/>
    <w:rsid w:val="00466051"/>
    <w:rsid w:val="004661BA"/>
    <w:rsid w:val="00466E26"/>
    <w:rsid w:val="0046703E"/>
    <w:rsid w:val="00467075"/>
    <w:rsid w:val="0046741F"/>
    <w:rsid w:val="004678E5"/>
    <w:rsid w:val="00467950"/>
    <w:rsid w:val="00467977"/>
    <w:rsid w:val="00467C4D"/>
    <w:rsid w:val="00467D4C"/>
    <w:rsid w:val="004705B7"/>
    <w:rsid w:val="0047155D"/>
    <w:rsid w:val="00471FFE"/>
    <w:rsid w:val="0047236D"/>
    <w:rsid w:val="004723FF"/>
    <w:rsid w:val="00472634"/>
    <w:rsid w:val="00472A93"/>
    <w:rsid w:val="00472AB6"/>
    <w:rsid w:val="00472B6D"/>
    <w:rsid w:val="00472E76"/>
    <w:rsid w:val="00473EBE"/>
    <w:rsid w:val="00474FB4"/>
    <w:rsid w:val="004750BC"/>
    <w:rsid w:val="0047598B"/>
    <w:rsid w:val="00475A75"/>
    <w:rsid w:val="004767EA"/>
    <w:rsid w:val="00476983"/>
    <w:rsid w:val="004769B6"/>
    <w:rsid w:val="00476FD1"/>
    <w:rsid w:val="00476FFB"/>
    <w:rsid w:val="004772A8"/>
    <w:rsid w:val="00477564"/>
    <w:rsid w:val="00477A0D"/>
    <w:rsid w:val="004809FF"/>
    <w:rsid w:val="00480B7E"/>
    <w:rsid w:val="00480CF9"/>
    <w:rsid w:val="00481022"/>
    <w:rsid w:val="00481392"/>
    <w:rsid w:val="004817F6"/>
    <w:rsid w:val="00482437"/>
    <w:rsid w:val="00482AA0"/>
    <w:rsid w:val="00482CB6"/>
    <w:rsid w:val="0048337A"/>
    <w:rsid w:val="00483880"/>
    <w:rsid w:val="00484532"/>
    <w:rsid w:val="00484E29"/>
    <w:rsid w:val="00486CB3"/>
    <w:rsid w:val="00487374"/>
    <w:rsid w:val="00490BEA"/>
    <w:rsid w:val="00490EF0"/>
    <w:rsid w:val="00491723"/>
    <w:rsid w:val="004929D7"/>
    <w:rsid w:val="00492BE6"/>
    <w:rsid w:val="00492FF1"/>
    <w:rsid w:val="0049378E"/>
    <w:rsid w:val="00494180"/>
    <w:rsid w:val="0049465B"/>
    <w:rsid w:val="004947AE"/>
    <w:rsid w:val="00494E3B"/>
    <w:rsid w:val="00495D36"/>
    <w:rsid w:val="00496254"/>
    <w:rsid w:val="0049654C"/>
    <w:rsid w:val="00496779"/>
    <w:rsid w:val="00497923"/>
    <w:rsid w:val="00497A2E"/>
    <w:rsid w:val="004A0935"/>
    <w:rsid w:val="004A191E"/>
    <w:rsid w:val="004A1EB1"/>
    <w:rsid w:val="004A223B"/>
    <w:rsid w:val="004A26FC"/>
    <w:rsid w:val="004A33F7"/>
    <w:rsid w:val="004A34C0"/>
    <w:rsid w:val="004A3B81"/>
    <w:rsid w:val="004A45AF"/>
    <w:rsid w:val="004A5A63"/>
    <w:rsid w:val="004A648B"/>
    <w:rsid w:val="004A65E7"/>
    <w:rsid w:val="004A6963"/>
    <w:rsid w:val="004A7273"/>
    <w:rsid w:val="004B073F"/>
    <w:rsid w:val="004B0C0A"/>
    <w:rsid w:val="004B166F"/>
    <w:rsid w:val="004B2B25"/>
    <w:rsid w:val="004B2BB8"/>
    <w:rsid w:val="004B45A3"/>
    <w:rsid w:val="004B4996"/>
    <w:rsid w:val="004B4A6D"/>
    <w:rsid w:val="004B516F"/>
    <w:rsid w:val="004B62A2"/>
    <w:rsid w:val="004B6822"/>
    <w:rsid w:val="004C0926"/>
    <w:rsid w:val="004C0BFA"/>
    <w:rsid w:val="004C170F"/>
    <w:rsid w:val="004C2388"/>
    <w:rsid w:val="004C2A08"/>
    <w:rsid w:val="004C2F41"/>
    <w:rsid w:val="004C3071"/>
    <w:rsid w:val="004C336E"/>
    <w:rsid w:val="004C369F"/>
    <w:rsid w:val="004C36A4"/>
    <w:rsid w:val="004C3EBE"/>
    <w:rsid w:val="004C4459"/>
    <w:rsid w:val="004C496E"/>
    <w:rsid w:val="004C4B15"/>
    <w:rsid w:val="004C4FAB"/>
    <w:rsid w:val="004C51E3"/>
    <w:rsid w:val="004C564E"/>
    <w:rsid w:val="004C573C"/>
    <w:rsid w:val="004C6FA4"/>
    <w:rsid w:val="004C750A"/>
    <w:rsid w:val="004C753A"/>
    <w:rsid w:val="004D09C3"/>
    <w:rsid w:val="004D191D"/>
    <w:rsid w:val="004D1967"/>
    <w:rsid w:val="004D27E2"/>
    <w:rsid w:val="004D28E8"/>
    <w:rsid w:val="004D2CC4"/>
    <w:rsid w:val="004D31CC"/>
    <w:rsid w:val="004D3918"/>
    <w:rsid w:val="004D3E5B"/>
    <w:rsid w:val="004D5061"/>
    <w:rsid w:val="004D51B3"/>
    <w:rsid w:val="004D554D"/>
    <w:rsid w:val="004D5767"/>
    <w:rsid w:val="004D5E68"/>
    <w:rsid w:val="004D6404"/>
    <w:rsid w:val="004D65A6"/>
    <w:rsid w:val="004D6AE3"/>
    <w:rsid w:val="004D6AEE"/>
    <w:rsid w:val="004D7933"/>
    <w:rsid w:val="004E0156"/>
    <w:rsid w:val="004E06A7"/>
    <w:rsid w:val="004E075E"/>
    <w:rsid w:val="004E07B7"/>
    <w:rsid w:val="004E0F20"/>
    <w:rsid w:val="004E1499"/>
    <w:rsid w:val="004E16DD"/>
    <w:rsid w:val="004E248D"/>
    <w:rsid w:val="004E3191"/>
    <w:rsid w:val="004E3C8B"/>
    <w:rsid w:val="004E4762"/>
    <w:rsid w:val="004E4AFF"/>
    <w:rsid w:val="004E522B"/>
    <w:rsid w:val="004E561F"/>
    <w:rsid w:val="004E58E9"/>
    <w:rsid w:val="004E59A2"/>
    <w:rsid w:val="004E6029"/>
    <w:rsid w:val="004E6A35"/>
    <w:rsid w:val="004E714D"/>
    <w:rsid w:val="004E7375"/>
    <w:rsid w:val="004E73B5"/>
    <w:rsid w:val="004E7CAD"/>
    <w:rsid w:val="004E7E9E"/>
    <w:rsid w:val="004F0B5C"/>
    <w:rsid w:val="004F1668"/>
    <w:rsid w:val="004F19DB"/>
    <w:rsid w:val="004F1E42"/>
    <w:rsid w:val="004F2436"/>
    <w:rsid w:val="004F2D13"/>
    <w:rsid w:val="004F31FE"/>
    <w:rsid w:val="004F358A"/>
    <w:rsid w:val="004F3ABA"/>
    <w:rsid w:val="004F449F"/>
    <w:rsid w:val="004F4C83"/>
    <w:rsid w:val="004F5835"/>
    <w:rsid w:val="004F6417"/>
    <w:rsid w:val="004F650F"/>
    <w:rsid w:val="004F698D"/>
    <w:rsid w:val="004F69E9"/>
    <w:rsid w:val="004F6A99"/>
    <w:rsid w:val="004F6BF2"/>
    <w:rsid w:val="004F748B"/>
    <w:rsid w:val="00500034"/>
    <w:rsid w:val="005002C2"/>
    <w:rsid w:val="0050045E"/>
    <w:rsid w:val="00501E16"/>
    <w:rsid w:val="00501E4E"/>
    <w:rsid w:val="00501EF3"/>
    <w:rsid w:val="005030B9"/>
    <w:rsid w:val="005032B4"/>
    <w:rsid w:val="0050369A"/>
    <w:rsid w:val="00503BEA"/>
    <w:rsid w:val="00503D40"/>
    <w:rsid w:val="00504247"/>
    <w:rsid w:val="00504454"/>
    <w:rsid w:val="005049DB"/>
    <w:rsid w:val="0050507E"/>
    <w:rsid w:val="00506853"/>
    <w:rsid w:val="00506D7C"/>
    <w:rsid w:val="00507734"/>
    <w:rsid w:val="00507D16"/>
    <w:rsid w:val="00507FAA"/>
    <w:rsid w:val="00510321"/>
    <w:rsid w:val="0051073F"/>
    <w:rsid w:val="0051155F"/>
    <w:rsid w:val="005118BF"/>
    <w:rsid w:val="005119C2"/>
    <w:rsid w:val="00511EB3"/>
    <w:rsid w:val="0051242B"/>
    <w:rsid w:val="00512BA7"/>
    <w:rsid w:val="005137E8"/>
    <w:rsid w:val="005146C8"/>
    <w:rsid w:val="005148D4"/>
    <w:rsid w:val="005158D0"/>
    <w:rsid w:val="00515AB7"/>
    <w:rsid w:val="0051638C"/>
    <w:rsid w:val="00516537"/>
    <w:rsid w:val="00516884"/>
    <w:rsid w:val="00517564"/>
    <w:rsid w:val="005208E2"/>
    <w:rsid w:val="00520E80"/>
    <w:rsid w:val="00521312"/>
    <w:rsid w:val="00521B32"/>
    <w:rsid w:val="0052217A"/>
    <w:rsid w:val="00522331"/>
    <w:rsid w:val="0052251E"/>
    <w:rsid w:val="00522B97"/>
    <w:rsid w:val="00522E89"/>
    <w:rsid w:val="005235E7"/>
    <w:rsid w:val="00523625"/>
    <w:rsid w:val="005257F8"/>
    <w:rsid w:val="00525F9E"/>
    <w:rsid w:val="005260AE"/>
    <w:rsid w:val="005260C1"/>
    <w:rsid w:val="005268E6"/>
    <w:rsid w:val="00526A66"/>
    <w:rsid w:val="00526D06"/>
    <w:rsid w:val="00527727"/>
    <w:rsid w:val="00527A7A"/>
    <w:rsid w:val="00527B8E"/>
    <w:rsid w:val="00530088"/>
    <w:rsid w:val="0053026C"/>
    <w:rsid w:val="00531025"/>
    <w:rsid w:val="0053157F"/>
    <w:rsid w:val="00531C43"/>
    <w:rsid w:val="005323CF"/>
    <w:rsid w:val="00532933"/>
    <w:rsid w:val="00532D56"/>
    <w:rsid w:val="005334EC"/>
    <w:rsid w:val="00533F14"/>
    <w:rsid w:val="00534BCE"/>
    <w:rsid w:val="00534D39"/>
    <w:rsid w:val="00535629"/>
    <w:rsid w:val="00536255"/>
    <w:rsid w:val="00536603"/>
    <w:rsid w:val="00536A21"/>
    <w:rsid w:val="00536DB9"/>
    <w:rsid w:val="005373E7"/>
    <w:rsid w:val="0053798E"/>
    <w:rsid w:val="00537F5D"/>
    <w:rsid w:val="0054003E"/>
    <w:rsid w:val="00541160"/>
    <w:rsid w:val="00541246"/>
    <w:rsid w:val="005439B0"/>
    <w:rsid w:val="005446CD"/>
    <w:rsid w:val="005453C3"/>
    <w:rsid w:val="00545AAB"/>
    <w:rsid w:val="00546FFD"/>
    <w:rsid w:val="005472F8"/>
    <w:rsid w:val="00547384"/>
    <w:rsid w:val="00547712"/>
    <w:rsid w:val="00547B55"/>
    <w:rsid w:val="00547E30"/>
    <w:rsid w:val="005508C0"/>
    <w:rsid w:val="00550D8E"/>
    <w:rsid w:val="00551501"/>
    <w:rsid w:val="00551ED9"/>
    <w:rsid w:val="00553002"/>
    <w:rsid w:val="00553686"/>
    <w:rsid w:val="00553881"/>
    <w:rsid w:val="00554083"/>
    <w:rsid w:val="005546BB"/>
    <w:rsid w:val="00554AF4"/>
    <w:rsid w:val="005553E8"/>
    <w:rsid w:val="00556FBB"/>
    <w:rsid w:val="00557057"/>
    <w:rsid w:val="005570F7"/>
    <w:rsid w:val="0055790A"/>
    <w:rsid w:val="00561DB9"/>
    <w:rsid w:val="00561E52"/>
    <w:rsid w:val="00562973"/>
    <w:rsid w:val="00563A29"/>
    <w:rsid w:val="00563D39"/>
    <w:rsid w:val="00564633"/>
    <w:rsid w:val="00565375"/>
    <w:rsid w:val="005653ED"/>
    <w:rsid w:val="00565439"/>
    <w:rsid w:val="00565D24"/>
    <w:rsid w:val="00565EAD"/>
    <w:rsid w:val="005662A3"/>
    <w:rsid w:val="0056631A"/>
    <w:rsid w:val="005663B5"/>
    <w:rsid w:val="005667A7"/>
    <w:rsid w:val="00566F58"/>
    <w:rsid w:val="00566FB1"/>
    <w:rsid w:val="005703CA"/>
    <w:rsid w:val="0057047D"/>
    <w:rsid w:val="005708AD"/>
    <w:rsid w:val="0057092B"/>
    <w:rsid w:val="00570991"/>
    <w:rsid w:val="00570BE0"/>
    <w:rsid w:val="00571748"/>
    <w:rsid w:val="00571757"/>
    <w:rsid w:val="00571B4E"/>
    <w:rsid w:val="00572069"/>
    <w:rsid w:val="0057322F"/>
    <w:rsid w:val="00573861"/>
    <w:rsid w:val="00573AB0"/>
    <w:rsid w:val="00573C36"/>
    <w:rsid w:val="00574572"/>
    <w:rsid w:val="00574B47"/>
    <w:rsid w:val="00574C9A"/>
    <w:rsid w:val="005756D9"/>
    <w:rsid w:val="005758DA"/>
    <w:rsid w:val="00575AF4"/>
    <w:rsid w:val="00576459"/>
    <w:rsid w:val="005769FD"/>
    <w:rsid w:val="00576F5A"/>
    <w:rsid w:val="005774F2"/>
    <w:rsid w:val="00577978"/>
    <w:rsid w:val="005800B4"/>
    <w:rsid w:val="005801A8"/>
    <w:rsid w:val="005803D8"/>
    <w:rsid w:val="00580C07"/>
    <w:rsid w:val="005810E8"/>
    <w:rsid w:val="005811B4"/>
    <w:rsid w:val="0058172E"/>
    <w:rsid w:val="00581CC9"/>
    <w:rsid w:val="005821CD"/>
    <w:rsid w:val="005827CC"/>
    <w:rsid w:val="00582DD6"/>
    <w:rsid w:val="00582E1A"/>
    <w:rsid w:val="005830C2"/>
    <w:rsid w:val="00583577"/>
    <w:rsid w:val="00583852"/>
    <w:rsid w:val="00583C1F"/>
    <w:rsid w:val="0058495B"/>
    <w:rsid w:val="00584C8E"/>
    <w:rsid w:val="00585039"/>
    <w:rsid w:val="00585196"/>
    <w:rsid w:val="00586064"/>
    <w:rsid w:val="005860DC"/>
    <w:rsid w:val="00587882"/>
    <w:rsid w:val="00587B5D"/>
    <w:rsid w:val="00587B90"/>
    <w:rsid w:val="00587E8A"/>
    <w:rsid w:val="00587EC4"/>
    <w:rsid w:val="005906AE"/>
    <w:rsid w:val="00590C4C"/>
    <w:rsid w:val="00591FCB"/>
    <w:rsid w:val="005924DA"/>
    <w:rsid w:val="005924F1"/>
    <w:rsid w:val="00592C61"/>
    <w:rsid w:val="0059301D"/>
    <w:rsid w:val="00594029"/>
    <w:rsid w:val="005944B4"/>
    <w:rsid w:val="00594D28"/>
    <w:rsid w:val="00595671"/>
    <w:rsid w:val="0059629E"/>
    <w:rsid w:val="00596989"/>
    <w:rsid w:val="005969DD"/>
    <w:rsid w:val="005976FE"/>
    <w:rsid w:val="00597B21"/>
    <w:rsid w:val="00597E74"/>
    <w:rsid w:val="00597E84"/>
    <w:rsid w:val="005A034D"/>
    <w:rsid w:val="005A0458"/>
    <w:rsid w:val="005A05A3"/>
    <w:rsid w:val="005A2B98"/>
    <w:rsid w:val="005A2DF1"/>
    <w:rsid w:val="005A2F9D"/>
    <w:rsid w:val="005A338C"/>
    <w:rsid w:val="005A343E"/>
    <w:rsid w:val="005A345E"/>
    <w:rsid w:val="005A4E4E"/>
    <w:rsid w:val="005A6272"/>
    <w:rsid w:val="005A6594"/>
    <w:rsid w:val="005A65CA"/>
    <w:rsid w:val="005A6D03"/>
    <w:rsid w:val="005A739E"/>
    <w:rsid w:val="005A747D"/>
    <w:rsid w:val="005A7EB8"/>
    <w:rsid w:val="005B02E8"/>
    <w:rsid w:val="005B0621"/>
    <w:rsid w:val="005B0CEE"/>
    <w:rsid w:val="005B1542"/>
    <w:rsid w:val="005B1A25"/>
    <w:rsid w:val="005B1A49"/>
    <w:rsid w:val="005B1B8E"/>
    <w:rsid w:val="005B1D47"/>
    <w:rsid w:val="005B2DEA"/>
    <w:rsid w:val="005B372E"/>
    <w:rsid w:val="005B421D"/>
    <w:rsid w:val="005B47F0"/>
    <w:rsid w:val="005B4A6B"/>
    <w:rsid w:val="005B4F77"/>
    <w:rsid w:val="005B5C06"/>
    <w:rsid w:val="005B5C58"/>
    <w:rsid w:val="005B5CC0"/>
    <w:rsid w:val="005B5DD2"/>
    <w:rsid w:val="005B632F"/>
    <w:rsid w:val="005B6764"/>
    <w:rsid w:val="005B676E"/>
    <w:rsid w:val="005B7528"/>
    <w:rsid w:val="005B7B39"/>
    <w:rsid w:val="005B7C12"/>
    <w:rsid w:val="005C0166"/>
    <w:rsid w:val="005C0209"/>
    <w:rsid w:val="005C040F"/>
    <w:rsid w:val="005C0D13"/>
    <w:rsid w:val="005C1518"/>
    <w:rsid w:val="005C291C"/>
    <w:rsid w:val="005C2992"/>
    <w:rsid w:val="005C2BAD"/>
    <w:rsid w:val="005C33C8"/>
    <w:rsid w:val="005C3B55"/>
    <w:rsid w:val="005C3C48"/>
    <w:rsid w:val="005C3C6B"/>
    <w:rsid w:val="005C4138"/>
    <w:rsid w:val="005C444E"/>
    <w:rsid w:val="005C48A1"/>
    <w:rsid w:val="005C5163"/>
    <w:rsid w:val="005C5370"/>
    <w:rsid w:val="005C5EB7"/>
    <w:rsid w:val="005C716B"/>
    <w:rsid w:val="005C733A"/>
    <w:rsid w:val="005C7F5D"/>
    <w:rsid w:val="005D07F3"/>
    <w:rsid w:val="005D0C1B"/>
    <w:rsid w:val="005D0DEC"/>
    <w:rsid w:val="005D137B"/>
    <w:rsid w:val="005D1553"/>
    <w:rsid w:val="005D17E7"/>
    <w:rsid w:val="005D1DA2"/>
    <w:rsid w:val="005D20E1"/>
    <w:rsid w:val="005D23CC"/>
    <w:rsid w:val="005D284C"/>
    <w:rsid w:val="005D2EA7"/>
    <w:rsid w:val="005D40EE"/>
    <w:rsid w:val="005D4122"/>
    <w:rsid w:val="005D58D0"/>
    <w:rsid w:val="005D5928"/>
    <w:rsid w:val="005D61AD"/>
    <w:rsid w:val="005D61F1"/>
    <w:rsid w:val="005D64A1"/>
    <w:rsid w:val="005D65C8"/>
    <w:rsid w:val="005D6B0C"/>
    <w:rsid w:val="005D721C"/>
    <w:rsid w:val="005D7C43"/>
    <w:rsid w:val="005D7F4A"/>
    <w:rsid w:val="005E34B8"/>
    <w:rsid w:val="005E37B2"/>
    <w:rsid w:val="005E5875"/>
    <w:rsid w:val="005E6CD5"/>
    <w:rsid w:val="005E6DB5"/>
    <w:rsid w:val="005E7034"/>
    <w:rsid w:val="005E756B"/>
    <w:rsid w:val="005E75FC"/>
    <w:rsid w:val="005E7845"/>
    <w:rsid w:val="005E79A1"/>
    <w:rsid w:val="005F0DE5"/>
    <w:rsid w:val="005F1B52"/>
    <w:rsid w:val="005F202F"/>
    <w:rsid w:val="005F21B1"/>
    <w:rsid w:val="005F225A"/>
    <w:rsid w:val="005F29A4"/>
    <w:rsid w:val="005F51B9"/>
    <w:rsid w:val="005F5616"/>
    <w:rsid w:val="005F624F"/>
    <w:rsid w:val="005F6854"/>
    <w:rsid w:val="005F738C"/>
    <w:rsid w:val="005F7FBF"/>
    <w:rsid w:val="006001C9"/>
    <w:rsid w:val="006008E0"/>
    <w:rsid w:val="0060099F"/>
    <w:rsid w:val="00600AC5"/>
    <w:rsid w:val="00600CE1"/>
    <w:rsid w:val="00601127"/>
    <w:rsid w:val="006013FB"/>
    <w:rsid w:val="00601767"/>
    <w:rsid w:val="00602AD6"/>
    <w:rsid w:val="00602EC1"/>
    <w:rsid w:val="006035D1"/>
    <w:rsid w:val="00603CD5"/>
    <w:rsid w:val="00604054"/>
    <w:rsid w:val="00604F4F"/>
    <w:rsid w:val="0060511D"/>
    <w:rsid w:val="00605DB0"/>
    <w:rsid w:val="0060667B"/>
    <w:rsid w:val="00606B16"/>
    <w:rsid w:val="00606E0A"/>
    <w:rsid w:val="006070F4"/>
    <w:rsid w:val="00607479"/>
    <w:rsid w:val="006103F7"/>
    <w:rsid w:val="00611B2C"/>
    <w:rsid w:val="006125D1"/>
    <w:rsid w:val="0061320C"/>
    <w:rsid w:val="00614227"/>
    <w:rsid w:val="006142ED"/>
    <w:rsid w:val="0061457E"/>
    <w:rsid w:val="00614894"/>
    <w:rsid w:val="00614BB8"/>
    <w:rsid w:val="00615367"/>
    <w:rsid w:val="00615B97"/>
    <w:rsid w:val="0061651E"/>
    <w:rsid w:val="00616B6B"/>
    <w:rsid w:val="00616EE3"/>
    <w:rsid w:val="0061717B"/>
    <w:rsid w:val="006207C9"/>
    <w:rsid w:val="006208AF"/>
    <w:rsid w:val="00620A73"/>
    <w:rsid w:val="006228B2"/>
    <w:rsid w:val="00622E33"/>
    <w:rsid w:val="00623711"/>
    <w:rsid w:val="00623AA5"/>
    <w:rsid w:val="00623CCB"/>
    <w:rsid w:val="00623F9E"/>
    <w:rsid w:val="006241E8"/>
    <w:rsid w:val="00624489"/>
    <w:rsid w:val="00624E44"/>
    <w:rsid w:val="00624EBE"/>
    <w:rsid w:val="00624FCF"/>
    <w:rsid w:val="006250DB"/>
    <w:rsid w:val="00625130"/>
    <w:rsid w:val="00625FF8"/>
    <w:rsid w:val="00626EBC"/>
    <w:rsid w:val="006278D4"/>
    <w:rsid w:val="00627BAE"/>
    <w:rsid w:val="00627D60"/>
    <w:rsid w:val="00630361"/>
    <w:rsid w:val="00630E1B"/>
    <w:rsid w:val="0063170D"/>
    <w:rsid w:val="0063178A"/>
    <w:rsid w:val="00631AA3"/>
    <w:rsid w:val="0063201A"/>
    <w:rsid w:val="006327EC"/>
    <w:rsid w:val="00633161"/>
    <w:rsid w:val="00633281"/>
    <w:rsid w:val="006343A9"/>
    <w:rsid w:val="00634873"/>
    <w:rsid w:val="00635A52"/>
    <w:rsid w:val="00635BD2"/>
    <w:rsid w:val="006360EC"/>
    <w:rsid w:val="00636545"/>
    <w:rsid w:val="00636BBB"/>
    <w:rsid w:val="006377D3"/>
    <w:rsid w:val="00637B95"/>
    <w:rsid w:val="00640116"/>
    <w:rsid w:val="00640A51"/>
    <w:rsid w:val="00640C8A"/>
    <w:rsid w:val="00640CE1"/>
    <w:rsid w:val="0064245C"/>
    <w:rsid w:val="00642908"/>
    <w:rsid w:val="00642B55"/>
    <w:rsid w:val="00642CF6"/>
    <w:rsid w:val="00642F05"/>
    <w:rsid w:val="00643342"/>
    <w:rsid w:val="006441B7"/>
    <w:rsid w:val="0064478B"/>
    <w:rsid w:val="006449CE"/>
    <w:rsid w:val="00644E68"/>
    <w:rsid w:val="006454A7"/>
    <w:rsid w:val="00645AE1"/>
    <w:rsid w:val="00645FAD"/>
    <w:rsid w:val="00646162"/>
    <w:rsid w:val="0064721F"/>
    <w:rsid w:val="00650028"/>
    <w:rsid w:val="00650672"/>
    <w:rsid w:val="006509F1"/>
    <w:rsid w:val="00650B4B"/>
    <w:rsid w:val="00651B99"/>
    <w:rsid w:val="00653103"/>
    <w:rsid w:val="0065402A"/>
    <w:rsid w:val="00654DAE"/>
    <w:rsid w:val="00655E81"/>
    <w:rsid w:val="00656124"/>
    <w:rsid w:val="006562FF"/>
    <w:rsid w:val="006565B8"/>
    <w:rsid w:val="00657859"/>
    <w:rsid w:val="006604EB"/>
    <w:rsid w:val="00660C14"/>
    <w:rsid w:val="0066125D"/>
    <w:rsid w:val="00661742"/>
    <w:rsid w:val="00661CC4"/>
    <w:rsid w:val="00661F16"/>
    <w:rsid w:val="0066237D"/>
    <w:rsid w:val="00662EAE"/>
    <w:rsid w:val="00662F8A"/>
    <w:rsid w:val="0066373E"/>
    <w:rsid w:val="0066423C"/>
    <w:rsid w:val="0066512D"/>
    <w:rsid w:val="00665341"/>
    <w:rsid w:val="00665C12"/>
    <w:rsid w:val="0066687E"/>
    <w:rsid w:val="00666B31"/>
    <w:rsid w:val="0066773C"/>
    <w:rsid w:val="00667D8D"/>
    <w:rsid w:val="00670B7A"/>
    <w:rsid w:val="00670DEB"/>
    <w:rsid w:val="006710D8"/>
    <w:rsid w:val="0067249E"/>
    <w:rsid w:val="006727DC"/>
    <w:rsid w:val="00672E37"/>
    <w:rsid w:val="00673CF1"/>
    <w:rsid w:val="006743EE"/>
    <w:rsid w:val="006749D4"/>
    <w:rsid w:val="00674FF6"/>
    <w:rsid w:val="006753CE"/>
    <w:rsid w:val="0067590A"/>
    <w:rsid w:val="00676173"/>
    <w:rsid w:val="006762D2"/>
    <w:rsid w:val="00676785"/>
    <w:rsid w:val="00677638"/>
    <w:rsid w:val="0067798F"/>
    <w:rsid w:val="00677DB5"/>
    <w:rsid w:val="00680573"/>
    <w:rsid w:val="00680A22"/>
    <w:rsid w:val="006812BA"/>
    <w:rsid w:val="00681898"/>
    <w:rsid w:val="00681B19"/>
    <w:rsid w:val="00681EB2"/>
    <w:rsid w:val="00681EC9"/>
    <w:rsid w:val="00681FAC"/>
    <w:rsid w:val="00682251"/>
    <w:rsid w:val="00682CDA"/>
    <w:rsid w:val="00682CED"/>
    <w:rsid w:val="00682DD8"/>
    <w:rsid w:val="006834AE"/>
    <w:rsid w:val="006847E8"/>
    <w:rsid w:val="00684B05"/>
    <w:rsid w:val="0068500C"/>
    <w:rsid w:val="006852B7"/>
    <w:rsid w:val="00685B9A"/>
    <w:rsid w:val="00685E85"/>
    <w:rsid w:val="00686472"/>
    <w:rsid w:val="00686554"/>
    <w:rsid w:val="006868B9"/>
    <w:rsid w:val="00686F0C"/>
    <w:rsid w:val="00687EEB"/>
    <w:rsid w:val="006902D6"/>
    <w:rsid w:val="0069060E"/>
    <w:rsid w:val="006912B7"/>
    <w:rsid w:val="00691F74"/>
    <w:rsid w:val="006923D7"/>
    <w:rsid w:val="00692CFB"/>
    <w:rsid w:val="00692DB0"/>
    <w:rsid w:val="00693584"/>
    <w:rsid w:val="006937F6"/>
    <w:rsid w:val="00693E4A"/>
    <w:rsid w:val="00694013"/>
    <w:rsid w:val="00694891"/>
    <w:rsid w:val="00694AF1"/>
    <w:rsid w:val="00695521"/>
    <w:rsid w:val="006960BB"/>
    <w:rsid w:val="006962FD"/>
    <w:rsid w:val="0069675C"/>
    <w:rsid w:val="0069684C"/>
    <w:rsid w:val="00696986"/>
    <w:rsid w:val="0069755B"/>
    <w:rsid w:val="006A0099"/>
    <w:rsid w:val="006A1748"/>
    <w:rsid w:val="006A2305"/>
    <w:rsid w:val="006A2DFF"/>
    <w:rsid w:val="006A3296"/>
    <w:rsid w:val="006A3CB6"/>
    <w:rsid w:val="006A43FA"/>
    <w:rsid w:val="006A4D75"/>
    <w:rsid w:val="006A572A"/>
    <w:rsid w:val="006A5819"/>
    <w:rsid w:val="006A5B9C"/>
    <w:rsid w:val="006A7A56"/>
    <w:rsid w:val="006A7DE1"/>
    <w:rsid w:val="006A7FB2"/>
    <w:rsid w:val="006B0585"/>
    <w:rsid w:val="006B0708"/>
    <w:rsid w:val="006B13C7"/>
    <w:rsid w:val="006B154F"/>
    <w:rsid w:val="006B15F8"/>
    <w:rsid w:val="006B35D2"/>
    <w:rsid w:val="006B4A02"/>
    <w:rsid w:val="006B4CA9"/>
    <w:rsid w:val="006B5212"/>
    <w:rsid w:val="006B67B9"/>
    <w:rsid w:val="006B69A1"/>
    <w:rsid w:val="006B6C63"/>
    <w:rsid w:val="006B71B7"/>
    <w:rsid w:val="006B720B"/>
    <w:rsid w:val="006B79FA"/>
    <w:rsid w:val="006B7A86"/>
    <w:rsid w:val="006C086D"/>
    <w:rsid w:val="006C0E57"/>
    <w:rsid w:val="006C10B7"/>
    <w:rsid w:val="006C13C4"/>
    <w:rsid w:val="006C182A"/>
    <w:rsid w:val="006C1977"/>
    <w:rsid w:val="006C1E1E"/>
    <w:rsid w:val="006C233D"/>
    <w:rsid w:val="006C23F8"/>
    <w:rsid w:val="006C28CA"/>
    <w:rsid w:val="006C2C15"/>
    <w:rsid w:val="006C325B"/>
    <w:rsid w:val="006C3721"/>
    <w:rsid w:val="006C3C92"/>
    <w:rsid w:val="006C3DB6"/>
    <w:rsid w:val="006C4853"/>
    <w:rsid w:val="006C4F3B"/>
    <w:rsid w:val="006C50B0"/>
    <w:rsid w:val="006C5496"/>
    <w:rsid w:val="006C592B"/>
    <w:rsid w:val="006C5EB5"/>
    <w:rsid w:val="006C62BC"/>
    <w:rsid w:val="006C6907"/>
    <w:rsid w:val="006C6C1D"/>
    <w:rsid w:val="006C6C78"/>
    <w:rsid w:val="006C7661"/>
    <w:rsid w:val="006C7B34"/>
    <w:rsid w:val="006D06BF"/>
    <w:rsid w:val="006D0F93"/>
    <w:rsid w:val="006D1CFF"/>
    <w:rsid w:val="006D2E55"/>
    <w:rsid w:val="006D2F7D"/>
    <w:rsid w:val="006D2FBF"/>
    <w:rsid w:val="006D3363"/>
    <w:rsid w:val="006D4383"/>
    <w:rsid w:val="006D49FA"/>
    <w:rsid w:val="006D4DC3"/>
    <w:rsid w:val="006D5A60"/>
    <w:rsid w:val="006D66C4"/>
    <w:rsid w:val="006D6D30"/>
    <w:rsid w:val="006D7524"/>
    <w:rsid w:val="006D76BE"/>
    <w:rsid w:val="006E10E7"/>
    <w:rsid w:val="006E1217"/>
    <w:rsid w:val="006E181A"/>
    <w:rsid w:val="006E1D42"/>
    <w:rsid w:val="006E1EC4"/>
    <w:rsid w:val="006E1FD8"/>
    <w:rsid w:val="006E2BDF"/>
    <w:rsid w:val="006E2C39"/>
    <w:rsid w:val="006E3804"/>
    <w:rsid w:val="006E38D5"/>
    <w:rsid w:val="006E3BDC"/>
    <w:rsid w:val="006E3F30"/>
    <w:rsid w:val="006E4BA9"/>
    <w:rsid w:val="006E5324"/>
    <w:rsid w:val="006E5C2E"/>
    <w:rsid w:val="006E73DC"/>
    <w:rsid w:val="006E798E"/>
    <w:rsid w:val="006F01AB"/>
    <w:rsid w:val="006F054B"/>
    <w:rsid w:val="006F0E24"/>
    <w:rsid w:val="006F15D2"/>
    <w:rsid w:val="006F1917"/>
    <w:rsid w:val="006F1C2D"/>
    <w:rsid w:val="006F1DF3"/>
    <w:rsid w:val="006F27EC"/>
    <w:rsid w:val="006F2EBA"/>
    <w:rsid w:val="006F33FA"/>
    <w:rsid w:val="006F3CBD"/>
    <w:rsid w:val="006F3E2E"/>
    <w:rsid w:val="006F3ECA"/>
    <w:rsid w:val="006F409B"/>
    <w:rsid w:val="006F43BD"/>
    <w:rsid w:val="006F4632"/>
    <w:rsid w:val="006F4882"/>
    <w:rsid w:val="006F5417"/>
    <w:rsid w:val="006F5EAB"/>
    <w:rsid w:val="006F6E5D"/>
    <w:rsid w:val="006F7A91"/>
    <w:rsid w:val="006F7D23"/>
    <w:rsid w:val="0070090A"/>
    <w:rsid w:val="00701D9B"/>
    <w:rsid w:val="007023CB"/>
    <w:rsid w:val="0070298A"/>
    <w:rsid w:val="00702BFF"/>
    <w:rsid w:val="00703192"/>
    <w:rsid w:val="0070375C"/>
    <w:rsid w:val="007038F0"/>
    <w:rsid w:val="007043F7"/>
    <w:rsid w:val="00704D08"/>
    <w:rsid w:val="007055B3"/>
    <w:rsid w:val="0070579D"/>
    <w:rsid w:val="00705985"/>
    <w:rsid w:val="00705DCC"/>
    <w:rsid w:val="00705E7B"/>
    <w:rsid w:val="00705EC7"/>
    <w:rsid w:val="007060AE"/>
    <w:rsid w:val="007061CC"/>
    <w:rsid w:val="00706379"/>
    <w:rsid w:val="00706E65"/>
    <w:rsid w:val="00706FB7"/>
    <w:rsid w:val="0070733A"/>
    <w:rsid w:val="00707A53"/>
    <w:rsid w:val="00710690"/>
    <w:rsid w:val="00710760"/>
    <w:rsid w:val="0071096B"/>
    <w:rsid w:val="00710B2E"/>
    <w:rsid w:val="00710E2B"/>
    <w:rsid w:val="00711255"/>
    <w:rsid w:val="00711643"/>
    <w:rsid w:val="007121D4"/>
    <w:rsid w:val="0071276D"/>
    <w:rsid w:val="00712B35"/>
    <w:rsid w:val="007132C7"/>
    <w:rsid w:val="00713859"/>
    <w:rsid w:val="0071438D"/>
    <w:rsid w:val="007152F3"/>
    <w:rsid w:val="007157B6"/>
    <w:rsid w:val="00715E9A"/>
    <w:rsid w:val="00716534"/>
    <w:rsid w:val="00716A50"/>
    <w:rsid w:val="0071721C"/>
    <w:rsid w:val="007174F3"/>
    <w:rsid w:val="00717737"/>
    <w:rsid w:val="00717B56"/>
    <w:rsid w:val="007204BE"/>
    <w:rsid w:val="00720828"/>
    <w:rsid w:val="00720DD4"/>
    <w:rsid w:val="00721171"/>
    <w:rsid w:val="00721711"/>
    <w:rsid w:val="0072198B"/>
    <w:rsid w:val="00722006"/>
    <w:rsid w:val="007224BD"/>
    <w:rsid w:val="00722C40"/>
    <w:rsid w:val="00723222"/>
    <w:rsid w:val="007233D3"/>
    <w:rsid w:val="007237D0"/>
    <w:rsid w:val="00723A44"/>
    <w:rsid w:val="00723A6F"/>
    <w:rsid w:val="00723ACC"/>
    <w:rsid w:val="00723DF8"/>
    <w:rsid w:val="007241C0"/>
    <w:rsid w:val="0072490E"/>
    <w:rsid w:val="007253AE"/>
    <w:rsid w:val="00725937"/>
    <w:rsid w:val="00725EE1"/>
    <w:rsid w:val="00726944"/>
    <w:rsid w:val="00726C30"/>
    <w:rsid w:val="00727756"/>
    <w:rsid w:val="00727D2F"/>
    <w:rsid w:val="0073168F"/>
    <w:rsid w:val="0073184A"/>
    <w:rsid w:val="00731925"/>
    <w:rsid w:val="00731B23"/>
    <w:rsid w:val="00731E92"/>
    <w:rsid w:val="0073303B"/>
    <w:rsid w:val="00733A21"/>
    <w:rsid w:val="0073400D"/>
    <w:rsid w:val="007350C8"/>
    <w:rsid w:val="00735427"/>
    <w:rsid w:val="00735867"/>
    <w:rsid w:val="00735BD8"/>
    <w:rsid w:val="00735BEF"/>
    <w:rsid w:val="0073673B"/>
    <w:rsid w:val="0073752D"/>
    <w:rsid w:val="007378F1"/>
    <w:rsid w:val="007401D4"/>
    <w:rsid w:val="00740BE8"/>
    <w:rsid w:val="00740C89"/>
    <w:rsid w:val="00742250"/>
    <w:rsid w:val="007430F5"/>
    <w:rsid w:val="00743A78"/>
    <w:rsid w:val="00744105"/>
    <w:rsid w:val="00744509"/>
    <w:rsid w:val="00744CE9"/>
    <w:rsid w:val="00744D4E"/>
    <w:rsid w:val="00744FC7"/>
    <w:rsid w:val="0074510E"/>
    <w:rsid w:val="0074527F"/>
    <w:rsid w:val="007452E0"/>
    <w:rsid w:val="007458A7"/>
    <w:rsid w:val="00746615"/>
    <w:rsid w:val="00746E5E"/>
    <w:rsid w:val="007500DF"/>
    <w:rsid w:val="007503C0"/>
    <w:rsid w:val="007505BF"/>
    <w:rsid w:val="007506B7"/>
    <w:rsid w:val="00750E3D"/>
    <w:rsid w:val="00750F9F"/>
    <w:rsid w:val="0075131A"/>
    <w:rsid w:val="0075155C"/>
    <w:rsid w:val="007518AD"/>
    <w:rsid w:val="00751974"/>
    <w:rsid w:val="00752C56"/>
    <w:rsid w:val="0075312B"/>
    <w:rsid w:val="00753178"/>
    <w:rsid w:val="007537B1"/>
    <w:rsid w:val="007543B5"/>
    <w:rsid w:val="00754F38"/>
    <w:rsid w:val="00755313"/>
    <w:rsid w:val="00755A33"/>
    <w:rsid w:val="00756E67"/>
    <w:rsid w:val="00757A32"/>
    <w:rsid w:val="00757DE9"/>
    <w:rsid w:val="007601B8"/>
    <w:rsid w:val="00761BE8"/>
    <w:rsid w:val="00761CD4"/>
    <w:rsid w:val="0076330F"/>
    <w:rsid w:val="007635E2"/>
    <w:rsid w:val="00763B3F"/>
    <w:rsid w:val="00763BAF"/>
    <w:rsid w:val="00763D0D"/>
    <w:rsid w:val="00765DB2"/>
    <w:rsid w:val="0076605A"/>
    <w:rsid w:val="007661A5"/>
    <w:rsid w:val="007662F6"/>
    <w:rsid w:val="00766498"/>
    <w:rsid w:val="00766523"/>
    <w:rsid w:val="007667B0"/>
    <w:rsid w:val="007667CA"/>
    <w:rsid w:val="0076694D"/>
    <w:rsid w:val="00766ABD"/>
    <w:rsid w:val="00767A6D"/>
    <w:rsid w:val="00767DC5"/>
    <w:rsid w:val="00770351"/>
    <w:rsid w:val="007710DE"/>
    <w:rsid w:val="00771499"/>
    <w:rsid w:val="00772572"/>
    <w:rsid w:val="00773782"/>
    <w:rsid w:val="00773A5B"/>
    <w:rsid w:val="00774062"/>
    <w:rsid w:val="00774163"/>
    <w:rsid w:val="0077421B"/>
    <w:rsid w:val="0077491B"/>
    <w:rsid w:val="00774EAC"/>
    <w:rsid w:val="00775F33"/>
    <w:rsid w:val="007766C3"/>
    <w:rsid w:val="007773ED"/>
    <w:rsid w:val="00777540"/>
    <w:rsid w:val="00777A3C"/>
    <w:rsid w:val="007800DD"/>
    <w:rsid w:val="00780273"/>
    <w:rsid w:val="007802F8"/>
    <w:rsid w:val="00781076"/>
    <w:rsid w:val="00781296"/>
    <w:rsid w:val="00781AE9"/>
    <w:rsid w:val="00781AFC"/>
    <w:rsid w:val="0078205F"/>
    <w:rsid w:val="00782879"/>
    <w:rsid w:val="007828E2"/>
    <w:rsid w:val="007835D4"/>
    <w:rsid w:val="00784555"/>
    <w:rsid w:val="00784834"/>
    <w:rsid w:val="00784F6E"/>
    <w:rsid w:val="00785297"/>
    <w:rsid w:val="0078534E"/>
    <w:rsid w:val="007855D0"/>
    <w:rsid w:val="00786DCB"/>
    <w:rsid w:val="00787148"/>
    <w:rsid w:val="007873B3"/>
    <w:rsid w:val="0078761D"/>
    <w:rsid w:val="0079099B"/>
    <w:rsid w:val="00790D06"/>
    <w:rsid w:val="00790D0E"/>
    <w:rsid w:val="007910C0"/>
    <w:rsid w:val="00791236"/>
    <w:rsid w:val="00791C17"/>
    <w:rsid w:val="00791EF5"/>
    <w:rsid w:val="00792096"/>
    <w:rsid w:val="007923B3"/>
    <w:rsid w:val="00792914"/>
    <w:rsid w:val="007932D1"/>
    <w:rsid w:val="0079355E"/>
    <w:rsid w:val="00793D3C"/>
    <w:rsid w:val="00794637"/>
    <w:rsid w:val="00794B00"/>
    <w:rsid w:val="00794EFF"/>
    <w:rsid w:val="007970AA"/>
    <w:rsid w:val="007972E1"/>
    <w:rsid w:val="007973F1"/>
    <w:rsid w:val="007A099C"/>
    <w:rsid w:val="007A0E07"/>
    <w:rsid w:val="007A19E8"/>
    <w:rsid w:val="007A1F4D"/>
    <w:rsid w:val="007A1FE9"/>
    <w:rsid w:val="007A2075"/>
    <w:rsid w:val="007A24CA"/>
    <w:rsid w:val="007A2AB6"/>
    <w:rsid w:val="007A2BC6"/>
    <w:rsid w:val="007A2EE6"/>
    <w:rsid w:val="007A32D8"/>
    <w:rsid w:val="007A335D"/>
    <w:rsid w:val="007A34A7"/>
    <w:rsid w:val="007A383A"/>
    <w:rsid w:val="007A3916"/>
    <w:rsid w:val="007A3D1D"/>
    <w:rsid w:val="007A41E9"/>
    <w:rsid w:val="007A45FA"/>
    <w:rsid w:val="007A4E45"/>
    <w:rsid w:val="007A524A"/>
    <w:rsid w:val="007A5827"/>
    <w:rsid w:val="007A62B3"/>
    <w:rsid w:val="007A679A"/>
    <w:rsid w:val="007A7690"/>
    <w:rsid w:val="007A7939"/>
    <w:rsid w:val="007B0109"/>
    <w:rsid w:val="007B042C"/>
    <w:rsid w:val="007B0457"/>
    <w:rsid w:val="007B0ED0"/>
    <w:rsid w:val="007B0EFF"/>
    <w:rsid w:val="007B1448"/>
    <w:rsid w:val="007B1860"/>
    <w:rsid w:val="007B1EE3"/>
    <w:rsid w:val="007B2395"/>
    <w:rsid w:val="007B284A"/>
    <w:rsid w:val="007B2B19"/>
    <w:rsid w:val="007B30CB"/>
    <w:rsid w:val="007B31D7"/>
    <w:rsid w:val="007B3BA9"/>
    <w:rsid w:val="007B4560"/>
    <w:rsid w:val="007B4C2F"/>
    <w:rsid w:val="007B5390"/>
    <w:rsid w:val="007B53D7"/>
    <w:rsid w:val="007B55B3"/>
    <w:rsid w:val="007B606B"/>
    <w:rsid w:val="007B618B"/>
    <w:rsid w:val="007B61AB"/>
    <w:rsid w:val="007B766B"/>
    <w:rsid w:val="007B7AB4"/>
    <w:rsid w:val="007B7B5B"/>
    <w:rsid w:val="007C0129"/>
    <w:rsid w:val="007C06E5"/>
    <w:rsid w:val="007C0954"/>
    <w:rsid w:val="007C0AF1"/>
    <w:rsid w:val="007C10DC"/>
    <w:rsid w:val="007C13D6"/>
    <w:rsid w:val="007C171B"/>
    <w:rsid w:val="007C2256"/>
    <w:rsid w:val="007C2485"/>
    <w:rsid w:val="007C3610"/>
    <w:rsid w:val="007C37A9"/>
    <w:rsid w:val="007C3AF0"/>
    <w:rsid w:val="007C3E63"/>
    <w:rsid w:val="007C3EFD"/>
    <w:rsid w:val="007C43AB"/>
    <w:rsid w:val="007C478E"/>
    <w:rsid w:val="007C5AE0"/>
    <w:rsid w:val="007C69E1"/>
    <w:rsid w:val="007C69FE"/>
    <w:rsid w:val="007C7643"/>
    <w:rsid w:val="007C7A51"/>
    <w:rsid w:val="007C7EE2"/>
    <w:rsid w:val="007D0A7C"/>
    <w:rsid w:val="007D0CF7"/>
    <w:rsid w:val="007D0F45"/>
    <w:rsid w:val="007D2786"/>
    <w:rsid w:val="007D37E9"/>
    <w:rsid w:val="007D3ABB"/>
    <w:rsid w:val="007D439E"/>
    <w:rsid w:val="007D43A3"/>
    <w:rsid w:val="007D476E"/>
    <w:rsid w:val="007D506C"/>
    <w:rsid w:val="007D51B8"/>
    <w:rsid w:val="007D552E"/>
    <w:rsid w:val="007D588E"/>
    <w:rsid w:val="007D5A06"/>
    <w:rsid w:val="007D5C12"/>
    <w:rsid w:val="007D5DFD"/>
    <w:rsid w:val="007D64B3"/>
    <w:rsid w:val="007D6941"/>
    <w:rsid w:val="007D6B7B"/>
    <w:rsid w:val="007D7005"/>
    <w:rsid w:val="007D7228"/>
    <w:rsid w:val="007D7BF1"/>
    <w:rsid w:val="007D7C8B"/>
    <w:rsid w:val="007E0941"/>
    <w:rsid w:val="007E1C76"/>
    <w:rsid w:val="007E1EF6"/>
    <w:rsid w:val="007E1F13"/>
    <w:rsid w:val="007E2089"/>
    <w:rsid w:val="007E2CCE"/>
    <w:rsid w:val="007E3576"/>
    <w:rsid w:val="007E3A0D"/>
    <w:rsid w:val="007E3F1A"/>
    <w:rsid w:val="007E56FC"/>
    <w:rsid w:val="007E6334"/>
    <w:rsid w:val="007E672E"/>
    <w:rsid w:val="007E69C2"/>
    <w:rsid w:val="007E6F37"/>
    <w:rsid w:val="007E755F"/>
    <w:rsid w:val="007E77E9"/>
    <w:rsid w:val="007E7D73"/>
    <w:rsid w:val="007F0301"/>
    <w:rsid w:val="007F0EC0"/>
    <w:rsid w:val="007F12D5"/>
    <w:rsid w:val="007F1917"/>
    <w:rsid w:val="007F2D8A"/>
    <w:rsid w:val="007F3239"/>
    <w:rsid w:val="007F384D"/>
    <w:rsid w:val="007F38C3"/>
    <w:rsid w:val="007F3BA2"/>
    <w:rsid w:val="007F3DF4"/>
    <w:rsid w:val="007F3E1B"/>
    <w:rsid w:val="007F45E3"/>
    <w:rsid w:val="007F4C11"/>
    <w:rsid w:val="007F4D8D"/>
    <w:rsid w:val="007F4FC5"/>
    <w:rsid w:val="007F5C46"/>
    <w:rsid w:val="007F5F57"/>
    <w:rsid w:val="007F74A3"/>
    <w:rsid w:val="007F7602"/>
    <w:rsid w:val="007F7A05"/>
    <w:rsid w:val="007F7AE5"/>
    <w:rsid w:val="008001C3"/>
    <w:rsid w:val="00800634"/>
    <w:rsid w:val="008006E4"/>
    <w:rsid w:val="00800A12"/>
    <w:rsid w:val="00801486"/>
    <w:rsid w:val="008014BA"/>
    <w:rsid w:val="008019DF"/>
    <w:rsid w:val="00801DF1"/>
    <w:rsid w:val="00801E22"/>
    <w:rsid w:val="00801F06"/>
    <w:rsid w:val="0080266F"/>
    <w:rsid w:val="00802DEC"/>
    <w:rsid w:val="00802E3B"/>
    <w:rsid w:val="00803421"/>
    <w:rsid w:val="00803465"/>
    <w:rsid w:val="00803FC8"/>
    <w:rsid w:val="008040EA"/>
    <w:rsid w:val="00804A61"/>
    <w:rsid w:val="00804E98"/>
    <w:rsid w:val="008058C8"/>
    <w:rsid w:val="00805D20"/>
    <w:rsid w:val="0080620F"/>
    <w:rsid w:val="0080642D"/>
    <w:rsid w:val="008105FF"/>
    <w:rsid w:val="008110E7"/>
    <w:rsid w:val="0081136C"/>
    <w:rsid w:val="00811E4F"/>
    <w:rsid w:val="008120C7"/>
    <w:rsid w:val="008123E1"/>
    <w:rsid w:val="008135C7"/>
    <w:rsid w:val="008137B1"/>
    <w:rsid w:val="0081470C"/>
    <w:rsid w:val="008152F6"/>
    <w:rsid w:val="00815667"/>
    <w:rsid w:val="00815749"/>
    <w:rsid w:val="0081583B"/>
    <w:rsid w:val="008170DA"/>
    <w:rsid w:val="008172FD"/>
    <w:rsid w:val="00817A52"/>
    <w:rsid w:val="00820176"/>
    <w:rsid w:val="0082017D"/>
    <w:rsid w:val="008204B6"/>
    <w:rsid w:val="008207C3"/>
    <w:rsid w:val="00820AED"/>
    <w:rsid w:val="0082144D"/>
    <w:rsid w:val="00821A64"/>
    <w:rsid w:val="00821C3B"/>
    <w:rsid w:val="00821ED7"/>
    <w:rsid w:val="00822272"/>
    <w:rsid w:val="00822610"/>
    <w:rsid w:val="00822933"/>
    <w:rsid w:val="00824190"/>
    <w:rsid w:val="008241FF"/>
    <w:rsid w:val="00824940"/>
    <w:rsid w:val="00824A07"/>
    <w:rsid w:val="00824F0E"/>
    <w:rsid w:val="00825798"/>
    <w:rsid w:val="00825F64"/>
    <w:rsid w:val="008268C8"/>
    <w:rsid w:val="00826DE2"/>
    <w:rsid w:val="00827BBF"/>
    <w:rsid w:val="00827DE4"/>
    <w:rsid w:val="00831773"/>
    <w:rsid w:val="00832388"/>
    <w:rsid w:val="00833315"/>
    <w:rsid w:val="008340C6"/>
    <w:rsid w:val="008355B4"/>
    <w:rsid w:val="0083576F"/>
    <w:rsid w:val="00835D61"/>
    <w:rsid w:val="00836499"/>
    <w:rsid w:val="00837714"/>
    <w:rsid w:val="0084081F"/>
    <w:rsid w:val="008408F0"/>
    <w:rsid w:val="00840DD1"/>
    <w:rsid w:val="00840E38"/>
    <w:rsid w:val="00841533"/>
    <w:rsid w:val="0084180E"/>
    <w:rsid w:val="0084247E"/>
    <w:rsid w:val="00842610"/>
    <w:rsid w:val="00843481"/>
    <w:rsid w:val="00843628"/>
    <w:rsid w:val="0084375D"/>
    <w:rsid w:val="0084398B"/>
    <w:rsid w:val="00843D97"/>
    <w:rsid w:val="00844110"/>
    <w:rsid w:val="008450D1"/>
    <w:rsid w:val="008456AF"/>
    <w:rsid w:val="0084669E"/>
    <w:rsid w:val="00846EDB"/>
    <w:rsid w:val="0084796D"/>
    <w:rsid w:val="00847E9D"/>
    <w:rsid w:val="008505B8"/>
    <w:rsid w:val="0085068C"/>
    <w:rsid w:val="00850696"/>
    <w:rsid w:val="0085154D"/>
    <w:rsid w:val="00851B2A"/>
    <w:rsid w:val="00851CAB"/>
    <w:rsid w:val="008523D8"/>
    <w:rsid w:val="00852597"/>
    <w:rsid w:val="00852664"/>
    <w:rsid w:val="008526F8"/>
    <w:rsid w:val="00852A25"/>
    <w:rsid w:val="00852D48"/>
    <w:rsid w:val="0085311C"/>
    <w:rsid w:val="008545B8"/>
    <w:rsid w:val="00854893"/>
    <w:rsid w:val="00855558"/>
    <w:rsid w:val="00855DA8"/>
    <w:rsid w:val="0085714A"/>
    <w:rsid w:val="00857584"/>
    <w:rsid w:val="008601AF"/>
    <w:rsid w:val="0086024B"/>
    <w:rsid w:val="0086151E"/>
    <w:rsid w:val="00861569"/>
    <w:rsid w:val="008618CD"/>
    <w:rsid w:val="008623A7"/>
    <w:rsid w:val="00862AA1"/>
    <w:rsid w:val="00862CA7"/>
    <w:rsid w:val="00862F5E"/>
    <w:rsid w:val="00862FB2"/>
    <w:rsid w:val="008635AB"/>
    <w:rsid w:val="00863845"/>
    <w:rsid w:val="00864204"/>
    <w:rsid w:val="00864395"/>
    <w:rsid w:val="00864709"/>
    <w:rsid w:val="008654C6"/>
    <w:rsid w:val="008654E8"/>
    <w:rsid w:val="00866E94"/>
    <w:rsid w:val="008677B8"/>
    <w:rsid w:val="008700E9"/>
    <w:rsid w:val="008700F4"/>
    <w:rsid w:val="00870D14"/>
    <w:rsid w:val="00871942"/>
    <w:rsid w:val="00872766"/>
    <w:rsid w:val="00872979"/>
    <w:rsid w:val="0087347D"/>
    <w:rsid w:val="00873C4D"/>
    <w:rsid w:val="00874092"/>
    <w:rsid w:val="00874CC4"/>
    <w:rsid w:val="00874FD9"/>
    <w:rsid w:val="00875352"/>
    <w:rsid w:val="0087596A"/>
    <w:rsid w:val="008759F2"/>
    <w:rsid w:val="00877765"/>
    <w:rsid w:val="0087786A"/>
    <w:rsid w:val="00880463"/>
    <w:rsid w:val="008824F0"/>
    <w:rsid w:val="008825B2"/>
    <w:rsid w:val="00882884"/>
    <w:rsid w:val="0088304F"/>
    <w:rsid w:val="008832C7"/>
    <w:rsid w:val="00883C13"/>
    <w:rsid w:val="00883F86"/>
    <w:rsid w:val="008849A4"/>
    <w:rsid w:val="008852B2"/>
    <w:rsid w:val="008854EB"/>
    <w:rsid w:val="008864B9"/>
    <w:rsid w:val="00887977"/>
    <w:rsid w:val="00890102"/>
    <w:rsid w:val="008908EF"/>
    <w:rsid w:val="008911E4"/>
    <w:rsid w:val="008917FB"/>
    <w:rsid w:val="008918BF"/>
    <w:rsid w:val="00891F59"/>
    <w:rsid w:val="008923AD"/>
    <w:rsid w:val="00892969"/>
    <w:rsid w:val="00892AE1"/>
    <w:rsid w:val="00892E4E"/>
    <w:rsid w:val="0089351F"/>
    <w:rsid w:val="008939BC"/>
    <w:rsid w:val="00893FD3"/>
    <w:rsid w:val="0089420E"/>
    <w:rsid w:val="00894886"/>
    <w:rsid w:val="008957D8"/>
    <w:rsid w:val="00895E16"/>
    <w:rsid w:val="008960BC"/>
    <w:rsid w:val="008962AA"/>
    <w:rsid w:val="00896C65"/>
    <w:rsid w:val="00896DD3"/>
    <w:rsid w:val="0089700E"/>
    <w:rsid w:val="0089738D"/>
    <w:rsid w:val="00897FCB"/>
    <w:rsid w:val="008A1814"/>
    <w:rsid w:val="008A1C95"/>
    <w:rsid w:val="008A1DAE"/>
    <w:rsid w:val="008A2228"/>
    <w:rsid w:val="008A3A9E"/>
    <w:rsid w:val="008A3B09"/>
    <w:rsid w:val="008A3BF4"/>
    <w:rsid w:val="008A48C8"/>
    <w:rsid w:val="008A5116"/>
    <w:rsid w:val="008A552A"/>
    <w:rsid w:val="008A5F19"/>
    <w:rsid w:val="008A6830"/>
    <w:rsid w:val="008A6938"/>
    <w:rsid w:val="008A6B61"/>
    <w:rsid w:val="008A6E53"/>
    <w:rsid w:val="008A73EE"/>
    <w:rsid w:val="008A776B"/>
    <w:rsid w:val="008A7B73"/>
    <w:rsid w:val="008A7F78"/>
    <w:rsid w:val="008B04F6"/>
    <w:rsid w:val="008B05F8"/>
    <w:rsid w:val="008B0E4A"/>
    <w:rsid w:val="008B1B74"/>
    <w:rsid w:val="008B2E50"/>
    <w:rsid w:val="008B2F62"/>
    <w:rsid w:val="008B2FD1"/>
    <w:rsid w:val="008B3028"/>
    <w:rsid w:val="008B3089"/>
    <w:rsid w:val="008B3603"/>
    <w:rsid w:val="008B3F28"/>
    <w:rsid w:val="008B4A66"/>
    <w:rsid w:val="008B4B2F"/>
    <w:rsid w:val="008B734B"/>
    <w:rsid w:val="008C0D72"/>
    <w:rsid w:val="008C125F"/>
    <w:rsid w:val="008C163E"/>
    <w:rsid w:val="008C1925"/>
    <w:rsid w:val="008C219C"/>
    <w:rsid w:val="008C295E"/>
    <w:rsid w:val="008C4444"/>
    <w:rsid w:val="008C476B"/>
    <w:rsid w:val="008C4926"/>
    <w:rsid w:val="008C4A2C"/>
    <w:rsid w:val="008C4F31"/>
    <w:rsid w:val="008C52E4"/>
    <w:rsid w:val="008C606A"/>
    <w:rsid w:val="008C6514"/>
    <w:rsid w:val="008C66BF"/>
    <w:rsid w:val="008C6F1C"/>
    <w:rsid w:val="008C7098"/>
    <w:rsid w:val="008C7EFC"/>
    <w:rsid w:val="008D04F9"/>
    <w:rsid w:val="008D0707"/>
    <w:rsid w:val="008D0926"/>
    <w:rsid w:val="008D1E80"/>
    <w:rsid w:val="008D21BD"/>
    <w:rsid w:val="008D2369"/>
    <w:rsid w:val="008D27CE"/>
    <w:rsid w:val="008D29E8"/>
    <w:rsid w:val="008D2A38"/>
    <w:rsid w:val="008D370B"/>
    <w:rsid w:val="008D3781"/>
    <w:rsid w:val="008D3CC1"/>
    <w:rsid w:val="008D4771"/>
    <w:rsid w:val="008D4778"/>
    <w:rsid w:val="008D4AF4"/>
    <w:rsid w:val="008D4D07"/>
    <w:rsid w:val="008D5776"/>
    <w:rsid w:val="008D5D4A"/>
    <w:rsid w:val="008D65E8"/>
    <w:rsid w:val="008D69B2"/>
    <w:rsid w:val="008D7B6D"/>
    <w:rsid w:val="008D7C44"/>
    <w:rsid w:val="008D7E30"/>
    <w:rsid w:val="008E0232"/>
    <w:rsid w:val="008E092D"/>
    <w:rsid w:val="008E1189"/>
    <w:rsid w:val="008E18EF"/>
    <w:rsid w:val="008E1A88"/>
    <w:rsid w:val="008E1C17"/>
    <w:rsid w:val="008E1E55"/>
    <w:rsid w:val="008E21AE"/>
    <w:rsid w:val="008E2390"/>
    <w:rsid w:val="008E34E8"/>
    <w:rsid w:val="008E3E39"/>
    <w:rsid w:val="008E3EFF"/>
    <w:rsid w:val="008E522C"/>
    <w:rsid w:val="008E58BF"/>
    <w:rsid w:val="008E592D"/>
    <w:rsid w:val="008E607B"/>
    <w:rsid w:val="008E6A54"/>
    <w:rsid w:val="008E6C17"/>
    <w:rsid w:val="008E703D"/>
    <w:rsid w:val="008E766D"/>
    <w:rsid w:val="008F047D"/>
    <w:rsid w:val="008F06D7"/>
    <w:rsid w:val="008F0C5C"/>
    <w:rsid w:val="008F0E18"/>
    <w:rsid w:val="008F1B91"/>
    <w:rsid w:val="008F3202"/>
    <w:rsid w:val="008F53D7"/>
    <w:rsid w:val="008F6E8C"/>
    <w:rsid w:val="008F7295"/>
    <w:rsid w:val="008F72D0"/>
    <w:rsid w:val="008F7B39"/>
    <w:rsid w:val="009005CB"/>
    <w:rsid w:val="0090123F"/>
    <w:rsid w:val="0090178F"/>
    <w:rsid w:val="00901BF2"/>
    <w:rsid w:val="00902076"/>
    <w:rsid w:val="009030C1"/>
    <w:rsid w:val="0090325E"/>
    <w:rsid w:val="009035B9"/>
    <w:rsid w:val="00903860"/>
    <w:rsid w:val="00903BFB"/>
    <w:rsid w:val="00904C33"/>
    <w:rsid w:val="00905A61"/>
    <w:rsid w:val="0090679A"/>
    <w:rsid w:val="00907183"/>
    <w:rsid w:val="00910452"/>
    <w:rsid w:val="00910888"/>
    <w:rsid w:val="0091161C"/>
    <w:rsid w:val="00911A1D"/>
    <w:rsid w:val="00911B2C"/>
    <w:rsid w:val="00912855"/>
    <w:rsid w:val="00912885"/>
    <w:rsid w:val="00913E8F"/>
    <w:rsid w:val="00914C85"/>
    <w:rsid w:val="009150A9"/>
    <w:rsid w:val="00916877"/>
    <w:rsid w:val="00917BBC"/>
    <w:rsid w:val="00917CCF"/>
    <w:rsid w:val="00920720"/>
    <w:rsid w:val="00921512"/>
    <w:rsid w:val="00921572"/>
    <w:rsid w:val="00922781"/>
    <w:rsid w:val="0092354E"/>
    <w:rsid w:val="00923B8A"/>
    <w:rsid w:val="00923D6B"/>
    <w:rsid w:val="00924895"/>
    <w:rsid w:val="00924B36"/>
    <w:rsid w:val="00925811"/>
    <w:rsid w:val="00925BD0"/>
    <w:rsid w:val="00925EDF"/>
    <w:rsid w:val="009263DF"/>
    <w:rsid w:val="00926BAE"/>
    <w:rsid w:val="0092707F"/>
    <w:rsid w:val="009270BA"/>
    <w:rsid w:val="009272F0"/>
    <w:rsid w:val="00927310"/>
    <w:rsid w:val="0092785A"/>
    <w:rsid w:val="00927A72"/>
    <w:rsid w:val="00927BE5"/>
    <w:rsid w:val="00927C31"/>
    <w:rsid w:val="0093023D"/>
    <w:rsid w:val="00930EC2"/>
    <w:rsid w:val="009311ED"/>
    <w:rsid w:val="009313D3"/>
    <w:rsid w:val="00932222"/>
    <w:rsid w:val="009326CC"/>
    <w:rsid w:val="009328FF"/>
    <w:rsid w:val="00932989"/>
    <w:rsid w:val="00932A9B"/>
    <w:rsid w:val="00932C24"/>
    <w:rsid w:val="00932E7E"/>
    <w:rsid w:val="0093358C"/>
    <w:rsid w:val="009339AE"/>
    <w:rsid w:val="00933B14"/>
    <w:rsid w:val="00933B78"/>
    <w:rsid w:val="00934EE6"/>
    <w:rsid w:val="00934F53"/>
    <w:rsid w:val="009351D6"/>
    <w:rsid w:val="00936157"/>
    <w:rsid w:val="009367AD"/>
    <w:rsid w:val="00936A47"/>
    <w:rsid w:val="00936A81"/>
    <w:rsid w:val="00936C47"/>
    <w:rsid w:val="00936F2B"/>
    <w:rsid w:val="009375E9"/>
    <w:rsid w:val="00937FAA"/>
    <w:rsid w:val="00940746"/>
    <w:rsid w:val="00941087"/>
    <w:rsid w:val="00941810"/>
    <w:rsid w:val="00941927"/>
    <w:rsid w:val="00941C4F"/>
    <w:rsid w:val="00941D73"/>
    <w:rsid w:val="009421D2"/>
    <w:rsid w:val="009432B9"/>
    <w:rsid w:val="0094382F"/>
    <w:rsid w:val="00943A7D"/>
    <w:rsid w:val="00943BC1"/>
    <w:rsid w:val="00944F24"/>
    <w:rsid w:val="00944F8D"/>
    <w:rsid w:val="00945B74"/>
    <w:rsid w:val="00945CA1"/>
    <w:rsid w:val="00945FF7"/>
    <w:rsid w:val="009463FB"/>
    <w:rsid w:val="00946B5D"/>
    <w:rsid w:val="0094757D"/>
    <w:rsid w:val="009475D5"/>
    <w:rsid w:val="00950C88"/>
    <w:rsid w:val="00951A35"/>
    <w:rsid w:val="00951C39"/>
    <w:rsid w:val="0095433C"/>
    <w:rsid w:val="00954922"/>
    <w:rsid w:val="00954DCC"/>
    <w:rsid w:val="00954E98"/>
    <w:rsid w:val="0095553A"/>
    <w:rsid w:val="009555AA"/>
    <w:rsid w:val="009603C1"/>
    <w:rsid w:val="00960446"/>
    <w:rsid w:val="0096166D"/>
    <w:rsid w:val="0096167F"/>
    <w:rsid w:val="009618A9"/>
    <w:rsid w:val="00961EA1"/>
    <w:rsid w:val="00962B03"/>
    <w:rsid w:val="00962C00"/>
    <w:rsid w:val="00962E0C"/>
    <w:rsid w:val="00962FEE"/>
    <w:rsid w:val="00963252"/>
    <w:rsid w:val="00963709"/>
    <w:rsid w:val="00963810"/>
    <w:rsid w:val="00963BD5"/>
    <w:rsid w:val="00963D60"/>
    <w:rsid w:val="009642BF"/>
    <w:rsid w:val="00964CBD"/>
    <w:rsid w:val="00965279"/>
    <w:rsid w:val="0096617F"/>
    <w:rsid w:val="00967A0A"/>
    <w:rsid w:val="00967ECA"/>
    <w:rsid w:val="009708AD"/>
    <w:rsid w:val="0097105C"/>
    <w:rsid w:val="00972F7F"/>
    <w:rsid w:val="00973228"/>
    <w:rsid w:val="00973F76"/>
    <w:rsid w:val="00974216"/>
    <w:rsid w:val="009746CB"/>
    <w:rsid w:val="00974CD5"/>
    <w:rsid w:val="0097541B"/>
    <w:rsid w:val="009754A1"/>
    <w:rsid w:val="00975C3D"/>
    <w:rsid w:val="00975FDA"/>
    <w:rsid w:val="00977826"/>
    <w:rsid w:val="00977E48"/>
    <w:rsid w:val="00977F09"/>
    <w:rsid w:val="00980701"/>
    <w:rsid w:val="00980A58"/>
    <w:rsid w:val="00984209"/>
    <w:rsid w:val="00984587"/>
    <w:rsid w:val="0098518C"/>
    <w:rsid w:val="009853DC"/>
    <w:rsid w:val="00985B0E"/>
    <w:rsid w:val="0098642C"/>
    <w:rsid w:val="009864A5"/>
    <w:rsid w:val="009865F7"/>
    <w:rsid w:val="009871BE"/>
    <w:rsid w:val="00990927"/>
    <w:rsid w:val="009917C8"/>
    <w:rsid w:val="00992723"/>
    <w:rsid w:val="00992CBA"/>
    <w:rsid w:val="00993CB5"/>
    <w:rsid w:val="00993DAF"/>
    <w:rsid w:val="00994886"/>
    <w:rsid w:val="009957B0"/>
    <w:rsid w:val="009958AD"/>
    <w:rsid w:val="00995E0F"/>
    <w:rsid w:val="00996108"/>
    <w:rsid w:val="0099704A"/>
    <w:rsid w:val="009A0658"/>
    <w:rsid w:val="009A070E"/>
    <w:rsid w:val="009A0B03"/>
    <w:rsid w:val="009A0D52"/>
    <w:rsid w:val="009A1FA1"/>
    <w:rsid w:val="009A203D"/>
    <w:rsid w:val="009A2056"/>
    <w:rsid w:val="009A28A4"/>
    <w:rsid w:val="009A28B4"/>
    <w:rsid w:val="009A2AA6"/>
    <w:rsid w:val="009A2BD5"/>
    <w:rsid w:val="009A2C39"/>
    <w:rsid w:val="009A3048"/>
    <w:rsid w:val="009A3B7F"/>
    <w:rsid w:val="009A4016"/>
    <w:rsid w:val="009A4697"/>
    <w:rsid w:val="009A4A35"/>
    <w:rsid w:val="009A63A6"/>
    <w:rsid w:val="009A63C4"/>
    <w:rsid w:val="009A6CAE"/>
    <w:rsid w:val="009A70FB"/>
    <w:rsid w:val="009A75C4"/>
    <w:rsid w:val="009A78C7"/>
    <w:rsid w:val="009B0F21"/>
    <w:rsid w:val="009B1084"/>
    <w:rsid w:val="009B184A"/>
    <w:rsid w:val="009B1BC7"/>
    <w:rsid w:val="009B1D83"/>
    <w:rsid w:val="009B26BD"/>
    <w:rsid w:val="009B284E"/>
    <w:rsid w:val="009B3F07"/>
    <w:rsid w:val="009B4706"/>
    <w:rsid w:val="009B49E9"/>
    <w:rsid w:val="009B590A"/>
    <w:rsid w:val="009B5FA8"/>
    <w:rsid w:val="009B61F3"/>
    <w:rsid w:val="009B622E"/>
    <w:rsid w:val="009B64B2"/>
    <w:rsid w:val="009B64D7"/>
    <w:rsid w:val="009B7343"/>
    <w:rsid w:val="009B751D"/>
    <w:rsid w:val="009B7803"/>
    <w:rsid w:val="009B7916"/>
    <w:rsid w:val="009B7B16"/>
    <w:rsid w:val="009B7EB6"/>
    <w:rsid w:val="009B7FD3"/>
    <w:rsid w:val="009C065F"/>
    <w:rsid w:val="009C08E8"/>
    <w:rsid w:val="009C0AAC"/>
    <w:rsid w:val="009C1177"/>
    <w:rsid w:val="009C11AF"/>
    <w:rsid w:val="009C122D"/>
    <w:rsid w:val="009C1B4A"/>
    <w:rsid w:val="009C203C"/>
    <w:rsid w:val="009C2CDE"/>
    <w:rsid w:val="009C2D25"/>
    <w:rsid w:val="009C35C2"/>
    <w:rsid w:val="009C38E8"/>
    <w:rsid w:val="009C3CE9"/>
    <w:rsid w:val="009C4FD2"/>
    <w:rsid w:val="009C4FFE"/>
    <w:rsid w:val="009C555E"/>
    <w:rsid w:val="009C631A"/>
    <w:rsid w:val="009C66A5"/>
    <w:rsid w:val="009C674D"/>
    <w:rsid w:val="009C7F95"/>
    <w:rsid w:val="009C7FA2"/>
    <w:rsid w:val="009D00F3"/>
    <w:rsid w:val="009D0A53"/>
    <w:rsid w:val="009D1275"/>
    <w:rsid w:val="009D1F2D"/>
    <w:rsid w:val="009D2046"/>
    <w:rsid w:val="009D2121"/>
    <w:rsid w:val="009D25EA"/>
    <w:rsid w:val="009D393F"/>
    <w:rsid w:val="009D3FD7"/>
    <w:rsid w:val="009D457C"/>
    <w:rsid w:val="009D575C"/>
    <w:rsid w:val="009D57CA"/>
    <w:rsid w:val="009D5989"/>
    <w:rsid w:val="009D5C57"/>
    <w:rsid w:val="009D6C88"/>
    <w:rsid w:val="009D6D1F"/>
    <w:rsid w:val="009D7307"/>
    <w:rsid w:val="009D736A"/>
    <w:rsid w:val="009D763D"/>
    <w:rsid w:val="009E1527"/>
    <w:rsid w:val="009E1B05"/>
    <w:rsid w:val="009E1F6F"/>
    <w:rsid w:val="009E27F4"/>
    <w:rsid w:val="009E3514"/>
    <w:rsid w:val="009E3C49"/>
    <w:rsid w:val="009E570B"/>
    <w:rsid w:val="009E603F"/>
    <w:rsid w:val="009E606D"/>
    <w:rsid w:val="009E60AA"/>
    <w:rsid w:val="009E6474"/>
    <w:rsid w:val="009E67B0"/>
    <w:rsid w:val="009E71CA"/>
    <w:rsid w:val="009E726A"/>
    <w:rsid w:val="009E76A4"/>
    <w:rsid w:val="009E7C37"/>
    <w:rsid w:val="009E7FCD"/>
    <w:rsid w:val="009F0069"/>
    <w:rsid w:val="009F04BF"/>
    <w:rsid w:val="009F063C"/>
    <w:rsid w:val="009F0966"/>
    <w:rsid w:val="009F0A8C"/>
    <w:rsid w:val="009F0AD6"/>
    <w:rsid w:val="009F11FE"/>
    <w:rsid w:val="009F1D85"/>
    <w:rsid w:val="009F247A"/>
    <w:rsid w:val="009F329F"/>
    <w:rsid w:val="009F3880"/>
    <w:rsid w:val="009F3985"/>
    <w:rsid w:val="009F4DB2"/>
    <w:rsid w:val="009F500E"/>
    <w:rsid w:val="009F5D99"/>
    <w:rsid w:val="009F661D"/>
    <w:rsid w:val="009F6A4A"/>
    <w:rsid w:val="00A00B5D"/>
    <w:rsid w:val="00A01313"/>
    <w:rsid w:val="00A015E9"/>
    <w:rsid w:val="00A01CA7"/>
    <w:rsid w:val="00A01E90"/>
    <w:rsid w:val="00A0253F"/>
    <w:rsid w:val="00A02612"/>
    <w:rsid w:val="00A02C8E"/>
    <w:rsid w:val="00A030FC"/>
    <w:rsid w:val="00A03BFA"/>
    <w:rsid w:val="00A03DD5"/>
    <w:rsid w:val="00A04A7F"/>
    <w:rsid w:val="00A04E08"/>
    <w:rsid w:val="00A05E06"/>
    <w:rsid w:val="00A06BE4"/>
    <w:rsid w:val="00A07A34"/>
    <w:rsid w:val="00A1021F"/>
    <w:rsid w:val="00A10C34"/>
    <w:rsid w:val="00A10F7B"/>
    <w:rsid w:val="00A11495"/>
    <w:rsid w:val="00A11B98"/>
    <w:rsid w:val="00A12486"/>
    <w:rsid w:val="00A13E02"/>
    <w:rsid w:val="00A13E3D"/>
    <w:rsid w:val="00A13F81"/>
    <w:rsid w:val="00A147EE"/>
    <w:rsid w:val="00A1559A"/>
    <w:rsid w:val="00A1569A"/>
    <w:rsid w:val="00A15EA3"/>
    <w:rsid w:val="00A16181"/>
    <w:rsid w:val="00A17070"/>
    <w:rsid w:val="00A17A72"/>
    <w:rsid w:val="00A17AA9"/>
    <w:rsid w:val="00A202A0"/>
    <w:rsid w:val="00A20789"/>
    <w:rsid w:val="00A20A83"/>
    <w:rsid w:val="00A21003"/>
    <w:rsid w:val="00A21155"/>
    <w:rsid w:val="00A21887"/>
    <w:rsid w:val="00A222BB"/>
    <w:rsid w:val="00A2261C"/>
    <w:rsid w:val="00A2279E"/>
    <w:rsid w:val="00A23669"/>
    <w:rsid w:val="00A24978"/>
    <w:rsid w:val="00A25544"/>
    <w:rsid w:val="00A255DE"/>
    <w:rsid w:val="00A256A7"/>
    <w:rsid w:val="00A25A44"/>
    <w:rsid w:val="00A25ED8"/>
    <w:rsid w:val="00A26399"/>
    <w:rsid w:val="00A263E2"/>
    <w:rsid w:val="00A26A9F"/>
    <w:rsid w:val="00A26BB9"/>
    <w:rsid w:val="00A26C57"/>
    <w:rsid w:val="00A26CBB"/>
    <w:rsid w:val="00A27136"/>
    <w:rsid w:val="00A278A1"/>
    <w:rsid w:val="00A30316"/>
    <w:rsid w:val="00A30879"/>
    <w:rsid w:val="00A309F6"/>
    <w:rsid w:val="00A31D40"/>
    <w:rsid w:val="00A321DA"/>
    <w:rsid w:val="00A332CA"/>
    <w:rsid w:val="00A33CC5"/>
    <w:rsid w:val="00A34570"/>
    <w:rsid w:val="00A34B99"/>
    <w:rsid w:val="00A34E30"/>
    <w:rsid w:val="00A34F48"/>
    <w:rsid w:val="00A363AD"/>
    <w:rsid w:val="00A367DB"/>
    <w:rsid w:val="00A36A5B"/>
    <w:rsid w:val="00A36BAF"/>
    <w:rsid w:val="00A37545"/>
    <w:rsid w:val="00A37B1E"/>
    <w:rsid w:val="00A37D53"/>
    <w:rsid w:val="00A4020C"/>
    <w:rsid w:val="00A402BC"/>
    <w:rsid w:val="00A403E5"/>
    <w:rsid w:val="00A404F8"/>
    <w:rsid w:val="00A40C5C"/>
    <w:rsid w:val="00A41037"/>
    <w:rsid w:val="00A41ABD"/>
    <w:rsid w:val="00A41CAD"/>
    <w:rsid w:val="00A42104"/>
    <w:rsid w:val="00A42930"/>
    <w:rsid w:val="00A42A18"/>
    <w:rsid w:val="00A42D2F"/>
    <w:rsid w:val="00A431BA"/>
    <w:rsid w:val="00A4412D"/>
    <w:rsid w:val="00A4571F"/>
    <w:rsid w:val="00A45A77"/>
    <w:rsid w:val="00A45AF3"/>
    <w:rsid w:val="00A45C93"/>
    <w:rsid w:val="00A45D5E"/>
    <w:rsid w:val="00A45EBF"/>
    <w:rsid w:val="00A521EC"/>
    <w:rsid w:val="00A523D3"/>
    <w:rsid w:val="00A54A97"/>
    <w:rsid w:val="00A54BB8"/>
    <w:rsid w:val="00A5572D"/>
    <w:rsid w:val="00A56190"/>
    <w:rsid w:val="00A563CC"/>
    <w:rsid w:val="00A56593"/>
    <w:rsid w:val="00A566DF"/>
    <w:rsid w:val="00A56765"/>
    <w:rsid w:val="00A570DA"/>
    <w:rsid w:val="00A57803"/>
    <w:rsid w:val="00A57D05"/>
    <w:rsid w:val="00A57D9A"/>
    <w:rsid w:val="00A601E6"/>
    <w:rsid w:val="00A6174D"/>
    <w:rsid w:val="00A61A32"/>
    <w:rsid w:val="00A6318D"/>
    <w:rsid w:val="00A63216"/>
    <w:rsid w:val="00A63891"/>
    <w:rsid w:val="00A63C9B"/>
    <w:rsid w:val="00A64D3E"/>
    <w:rsid w:val="00A6528F"/>
    <w:rsid w:val="00A654D7"/>
    <w:rsid w:val="00A6551E"/>
    <w:rsid w:val="00A66062"/>
    <w:rsid w:val="00A676E6"/>
    <w:rsid w:val="00A677FF"/>
    <w:rsid w:val="00A70443"/>
    <w:rsid w:val="00A717D8"/>
    <w:rsid w:val="00A71880"/>
    <w:rsid w:val="00A71C88"/>
    <w:rsid w:val="00A71DA2"/>
    <w:rsid w:val="00A7216C"/>
    <w:rsid w:val="00A727E7"/>
    <w:rsid w:val="00A7337C"/>
    <w:rsid w:val="00A735FF"/>
    <w:rsid w:val="00A73C1E"/>
    <w:rsid w:val="00A73CEA"/>
    <w:rsid w:val="00A73D8F"/>
    <w:rsid w:val="00A751A1"/>
    <w:rsid w:val="00A75CEF"/>
    <w:rsid w:val="00A75F42"/>
    <w:rsid w:val="00A77669"/>
    <w:rsid w:val="00A80173"/>
    <w:rsid w:val="00A80FFA"/>
    <w:rsid w:val="00A81608"/>
    <w:rsid w:val="00A8257F"/>
    <w:rsid w:val="00A82CB6"/>
    <w:rsid w:val="00A83123"/>
    <w:rsid w:val="00A832A7"/>
    <w:rsid w:val="00A83F5B"/>
    <w:rsid w:val="00A845F5"/>
    <w:rsid w:val="00A8489D"/>
    <w:rsid w:val="00A84A68"/>
    <w:rsid w:val="00A854EF"/>
    <w:rsid w:val="00A858AE"/>
    <w:rsid w:val="00A85A76"/>
    <w:rsid w:val="00A85EE6"/>
    <w:rsid w:val="00A85F15"/>
    <w:rsid w:val="00A864FE"/>
    <w:rsid w:val="00A8692D"/>
    <w:rsid w:val="00A86C8F"/>
    <w:rsid w:val="00A87061"/>
    <w:rsid w:val="00A875A4"/>
    <w:rsid w:val="00A8760A"/>
    <w:rsid w:val="00A877EC"/>
    <w:rsid w:val="00A87B31"/>
    <w:rsid w:val="00A87E50"/>
    <w:rsid w:val="00A87F02"/>
    <w:rsid w:val="00A901DD"/>
    <w:rsid w:val="00A90981"/>
    <w:rsid w:val="00A9137E"/>
    <w:rsid w:val="00A91611"/>
    <w:rsid w:val="00A9179F"/>
    <w:rsid w:val="00A92E74"/>
    <w:rsid w:val="00A930DD"/>
    <w:rsid w:val="00A93B3B"/>
    <w:rsid w:val="00A94307"/>
    <w:rsid w:val="00A94E2A"/>
    <w:rsid w:val="00A9533F"/>
    <w:rsid w:val="00A95796"/>
    <w:rsid w:val="00A95967"/>
    <w:rsid w:val="00A95BB1"/>
    <w:rsid w:val="00A95DE6"/>
    <w:rsid w:val="00A95F19"/>
    <w:rsid w:val="00A961A1"/>
    <w:rsid w:val="00A961BD"/>
    <w:rsid w:val="00A9660B"/>
    <w:rsid w:val="00AA0776"/>
    <w:rsid w:val="00AA0C08"/>
    <w:rsid w:val="00AA0C96"/>
    <w:rsid w:val="00AA0DC5"/>
    <w:rsid w:val="00AA0F2E"/>
    <w:rsid w:val="00AA17AB"/>
    <w:rsid w:val="00AA242A"/>
    <w:rsid w:val="00AA251F"/>
    <w:rsid w:val="00AA280B"/>
    <w:rsid w:val="00AA2D13"/>
    <w:rsid w:val="00AA31BD"/>
    <w:rsid w:val="00AA3291"/>
    <w:rsid w:val="00AA359F"/>
    <w:rsid w:val="00AA3C73"/>
    <w:rsid w:val="00AA3CAF"/>
    <w:rsid w:val="00AA46FF"/>
    <w:rsid w:val="00AA4C60"/>
    <w:rsid w:val="00AA549B"/>
    <w:rsid w:val="00AA58E2"/>
    <w:rsid w:val="00AA5E9A"/>
    <w:rsid w:val="00AA5F10"/>
    <w:rsid w:val="00AA63DC"/>
    <w:rsid w:val="00AA6A96"/>
    <w:rsid w:val="00AA6BAF"/>
    <w:rsid w:val="00AA6D38"/>
    <w:rsid w:val="00AA777E"/>
    <w:rsid w:val="00AA78C4"/>
    <w:rsid w:val="00AB02E8"/>
    <w:rsid w:val="00AB04BA"/>
    <w:rsid w:val="00AB0C3A"/>
    <w:rsid w:val="00AB10E3"/>
    <w:rsid w:val="00AB146F"/>
    <w:rsid w:val="00AB1570"/>
    <w:rsid w:val="00AB25EA"/>
    <w:rsid w:val="00AB291B"/>
    <w:rsid w:val="00AB2A2C"/>
    <w:rsid w:val="00AB2BB1"/>
    <w:rsid w:val="00AB3706"/>
    <w:rsid w:val="00AB3B07"/>
    <w:rsid w:val="00AB3B23"/>
    <w:rsid w:val="00AB4D35"/>
    <w:rsid w:val="00AB572A"/>
    <w:rsid w:val="00AB5758"/>
    <w:rsid w:val="00AB5987"/>
    <w:rsid w:val="00AB6922"/>
    <w:rsid w:val="00AB7399"/>
    <w:rsid w:val="00AB7923"/>
    <w:rsid w:val="00AC013A"/>
    <w:rsid w:val="00AC047E"/>
    <w:rsid w:val="00AC0758"/>
    <w:rsid w:val="00AC0C59"/>
    <w:rsid w:val="00AC168D"/>
    <w:rsid w:val="00AC1B15"/>
    <w:rsid w:val="00AC21D7"/>
    <w:rsid w:val="00AC2633"/>
    <w:rsid w:val="00AC2AD1"/>
    <w:rsid w:val="00AC3EB6"/>
    <w:rsid w:val="00AC4302"/>
    <w:rsid w:val="00AC4621"/>
    <w:rsid w:val="00AC4723"/>
    <w:rsid w:val="00AC4922"/>
    <w:rsid w:val="00AC4B49"/>
    <w:rsid w:val="00AC4D0B"/>
    <w:rsid w:val="00AC5A30"/>
    <w:rsid w:val="00AC5B81"/>
    <w:rsid w:val="00AC5BE4"/>
    <w:rsid w:val="00AC651A"/>
    <w:rsid w:val="00AC6F56"/>
    <w:rsid w:val="00AC7E79"/>
    <w:rsid w:val="00AD05C7"/>
    <w:rsid w:val="00AD0E52"/>
    <w:rsid w:val="00AD1265"/>
    <w:rsid w:val="00AD1274"/>
    <w:rsid w:val="00AD127D"/>
    <w:rsid w:val="00AD171F"/>
    <w:rsid w:val="00AD1A00"/>
    <w:rsid w:val="00AD1F5C"/>
    <w:rsid w:val="00AD2F9E"/>
    <w:rsid w:val="00AD2FA1"/>
    <w:rsid w:val="00AD30BB"/>
    <w:rsid w:val="00AD3DD2"/>
    <w:rsid w:val="00AD40F3"/>
    <w:rsid w:val="00AD4EA9"/>
    <w:rsid w:val="00AD5866"/>
    <w:rsid w:val="00AD639E"/>
    <w:rsid w:val="00AD68C4"/>
    <w:rsid w:val="00AD69E8"/>
    <w:rsid w:val="00AD69ED"/>
    <w:rsid w:val="00AD70D3"/>
    <w:rsid w:val="00AD7D73"/>
    <w:rsid w:val="00AE03EB"/>
    <w:rsid w:val="00AE1447"/>
    <w:rsid w:val="00AE1A60"/>
    <w:rsid w:val="00AE274A"/>
    <w:rsid w:val="00AE276C"/>
    <w:rsid w:val="00AE2787"/>
    <w:rsid w:val="00AE2F2A"/>
    <w:rsid w:val="00AE304C"/>
    <w:rsid w:val="00AE39E5"/>
    <w:rsid w:val="00AE3A47"/>
    <w:rsid w:val="00AE41AB"/>
    <w:rsid w:val="00AE53A4"/>
    <w:rsid w:val="00AE53AC"/>
    <w:rsid w:val="00AE5C2B"/>
    <w:rsid w:val="00AE633F"/>
    <w:rsid w:val="00AE6F59"/>
    <w:rsid w:val="00AE7433"/>
    <w:rsid w:val="00AE75F3"/>
    <w:rsid w:val="00AF0A5B"/>
    <w:rsid w:val="00AF0FE0"/>
    <w:rsid w:val="00AF166C"/>
    <w:rsid w:val="00AF1A41"/>
    <w:rsid w:val="00AF211E"/>
    <w:rsid w:val="00AF2675"/>
    <w:rsid w:val="00AF3FF7"/>
    <w:rsid w:val="00AF4F98"/>
    <w:rsid w:val="00AF5081"/>
    <w:rsid w:val="00AF53C7"/>
    <w:rsid w:val="00AF5D54"/>
    <w:rsid w:val="00AF67C6"/>
    <w:rsid w:val="00AF6FF4"/>
    <w:rsid w:val="00AF70B6"/>
    <w:rsid w:val="00AF71D9"/>
    <w:rsid w:val="00AF780C"/>
    <w:rsid w:val="00B0032A"/>
    <w:rsid w:val="00B0109D"/>
    <w:rsid w:val="00B01502"/>
    <w:rsid w:val="00B019C2"/>
    <w:rsid w:val="00B019D6"/>
    <w:rsid w:val="00B01C9A"/>
    <w:rsid w:val="00B024D3"/>
    <w:rsid w:val="00B029A0"/>
    <w:rsid w:val="00B03060"/>
    <w:rsid w:val="00B03162"/>
    <w:rsid w:val="00B03B5D"/>
    <w:rsid w:val="00B03BA1"/>
    <w:rsid w:val="00B03F0B"/>
    <w:rsid w:val="00B041D2"/>
    <w:rsid w:val="00B04449"/>
    <w:rsid w:val="00B04498"/>
    <w:rsid w:val="00B045ED"/>
    <w:rsid w:val="00B04894"/>
    <w:rsid w:val="00B04A37"/>
    <w:rsid w:val="00B053FA"/>
    <w:rsid w:val="00B05E36"/>
    <w:rsid w:val="00B05EE2"/>
    <w:rsid w:val="00B05F6B"/>
    <w:rsid w:val="00B06E04"/>
    <w:rsid w:val="00B06E38"/>
    <w:rsid w:val="00B07059"/>
    <w:rsid w:val="00B072C4"/>
    <w:rsid w:val="00B10FA7"/>
    <w:rsid w:val="00B11223"/>
    <w:rsid w:val="00B11BB4"/>
    <w:rsid w:val="00B11E44"/>
    <w:rsid w:val="00B11F94"/>
    <w:rsid w:val="00B121F4"/>
    <w:rsid w:val="00B12367"/>
    <w:rsid w:val="00B12B25"/>
    <w:rsid w:val="00B14297"/>
    <w:rsid w:val="00B144E6"/>
    <w:rsid w:val="00B146F4"/>
    <w:rsid w:val="00B15DD0"/>
    <w:rsid w:val="00B1617F"/>
    <w:rsid w:val="00B16A67"/>
    <w:rsid w:val="00B17600"/>
    <w:rsid w:val="00B17F9F"/>
    <w:rsid w:val="00B20224"/>
    <w:rsid w:val="00B204C4"/>
    <w:rsid w:val="00B2054F"/>
    <w:rsid w:val="00B208CE"/>
    <w:rsid w:val="00B20DA0"/>
    <w:rsid w:val="00B21B00"/>
    <w:rsid w:val="00B21CD9"/>
    <w:rsid w:val="00B223A6"/>
    <w:rsid w:val="00B22C24"/>
    <w:rsid w:val="00B22C57"/>
    <w:rsid w:val="00B22FC5"/>
    <w:rsid w:val="00B234CB"/>
    <w:rsid w:val="00B23634"/>
    <w:rsid w:val="00B23686"/>
    <w:rsid w:val="00B24F75"/>
    <w:rsid w:val="00B2511B"/>
    <w:rsid w:val="00B25326"/>
    <w:rsid w:val="00B25335"/>
    <w:rsid w:val="00B2660F"/>
    <w:rsid w:val="00B2682D"/>
    <w:rsid w:val="00B26947"/>
    <w:rsid w:val="00B26B49"/>
    <w:rsid w:val="00B26B60"/>
    <w:rsid w:val="00B27F90"/>
    <w:rsid w:val="00B30285"/>
    <w:rsid w:val="00B30E49"/>
    <w:rsid w:val="00B314DB"/>
    <w:rsid w:val="00B31737"/>
    <w:rsid w:val="00B3196E"/>
    <w:rsid w:val="00B31B36"/>
    <w:rsid w:val="00B31DDF"/>
    <w:rsid w:val="00B323DC"/>
    <w:rsid w:val="00B32BCC"/>
    <w:rsid w:val="00B32FD2"/>
    <w:rsid w:val="00B34195"/>
    <w:rsid w:val="00B344B8"/>
    <w:rsid w:val="00B34721"/>
    <w:rsid w:val="00B34EE6"/>
    <w:rsid w:val="00B35D78"/>
    <w:rsid w:val="00B36D3C"/>
    <w:rsid w:val="00B36E3E"/>
    <w:rsid w:val="00B36F62"/>
    <w:rsid w:val="00B37248"/>
    <w:rsid w:val="00B377E6"/>
    <w:rsid w:val="00B37B65"/>
    <w:rsid w:val="00B37D18"/>
    <w:rsid w:val="00B40032"/>
    <w:rsid w:val="00B4014A"/>
    <w:rsid w:val="00B40F90"/>
    <w:rsid w:val="00B41187"/>
    <w:rsid w:val="00B42528"/>
    <w:rsid w:val="00B426D7"/>
    <w:rsid w:val="00B43062"/>
    <w:rsid w:val="00B43601"/>
    <w:rsid w:val="00B43784"/>
    <w:rsid w:val="00B43CDE"/>
    <w:rsid w:val="00B451F2"/>
    <w:rsid w:val="00B45488"/>
    <w:rsid w:val="00B459CA"/>
    <w:rsid w:val="00B45C34"/>
    <w:rsid w:val="00B45CDE"/>
    <w:rsid w:val="00B46035"/>
    <w:rsid w:val="00B46805"/>
    <w:rsid w:val="00B4725D"/>
    <w:rsid w:val="00B47E15"/>
    <w:rsid w:val="00B47F8C"/>
    <w:rsid w:val="00B5123F"/>
    <w:rsid w:val="00B516BF"/>
    <w:rsid w:val="00B51D6F"/>
    <w:rsid w:val="00B5245A"/>
    <w:rsid w:val="00B52709"/>
    <w:rsid w:val="00B529DB"/>
    <w:rsid w:val="00B52A03"/>
    <w:rsid w:val="00B53862"/>
    <w:rsid w:val="00B5440D"/>
    <w:rsid w:val="00B55919"/>
    <w:rsid w:val="00B56864"/>
    <w:rsid w:val="00B56958"/>
    <w:rsid w:val="00B57091"/>
    <w:rsid w:val="00B57246"/>
    <w:rsid w:val="00B57A05"/>
    <w:rsid w:val="00B602C3"/>
    <w:rsid w:val="00B602F0"/>
    <w:rsid w:val="00B608A1"/>
    <w:rsid w:val="00B60CB8"/>
    <w:rsid w:val="00B60E30"/>
    <w:rsid w:val="00B620EF"/>
    <w:rsid w:val="00B6210C"/>
    <w:rsid w:val="00B62FB6"/>
    <w:rsid w:val="00B63011"/>
    <w:rsid w:val="00B631D0"/>
    <w:rsid w:val="00B6330C"/>
    <w:rsid w:val="00B6344E"/>
    <w:rsid w:val="00B6387D"/>
    <w:rsid w:val="00B63FF7"/>
    <w:rsid w:val="00B64F74"/>
    <w:rsid w:val="00B651A0"/>
    <w:rsid w:val="00B66434"/>
    <w:rsid w:val="00B6685B"/>
    <w:rsid w:val="00B66B76"/>
    <w:rsid w:val="00B67340"/>
    <w:rsid w:val="00B67478"/>
    <w:rsid w:val="00B704C6"/>
    <w:rsid w:val="00B70632"/>
    <w:rsid w:val="00B713B8"/>
    <w:rsid w:val="00B713D6"/>
    <w:rsid w:val="00B71584"/>
    <w:rsid w:val="00B72124"/>
    <w:rsid w:val="00B72139"/>
    <w:rsid w:val="00B726DA"/>
    <w:rsid w:val="00B72CD2"/>
    <w:rsid w:val="00B73351"/>
    <w:rsid w:val="00B73709"/>
    <w:rsid w:val="00B7415E"/>
    <w:rsid w:val="00B7424B"/>
    <w:rsid w:val="00B75059"/>
    <w:rsid w:val="00B75DE8"/>
    <w:rsid w:val="00B75F8D"/>
    <w:rsid w:val="00B776C8"/>
    <w:rsid w:val="00B77BB1"/>
    <w:rsid w:val="00B80E49"/>
    <w:rsid w:val="00B810CE"/>
    <w:rsid w:val="00B81419"/>
    <w:rsid w:val="00B816D2"/>
    <w:rsid w:val="00B816D4"/>
    <w:rsid w:val="00B82B7E"/>
    <w:rsid w:val="00B82F1C"/>
    <w:rsid w:val="00B8350C"/>
    <w:rsid w:val="00B842D6"/>
    <w:rsid w:val="00B84C96"/>
    <w:rsid w:val="00B8513C"/>
    <w:rsid w:val="00B85B47"/>
    <w:rsid w:val="00B86E7D"/>
    <w:rsid w:val="00B870EE"/>
    <w:rsid w:val="00B874F4"/>
    <w:rsid w:val="00B87830"/>
    <w:rsid w:val="00B8799E"/>
    <w:rsid w:val="00B90258"/>
    <w:rsid w:val="00B91905"/>
    <w:rsid w:val="00B91A34"/>
    <w:rsid w:val="00B91E7E"/>
    <w:rsid w:val="00B934B8"/>
    <w:rsid w:val="00B9363F"/>
    <w:rsid w:val="00B93662"/>
    <w:rsid w:val="00B93676"/>
    <w:rsid w:val="00B9368D"/>
    <w:rsid w:val="00B93706"/>
    <w:rsid w:val="00B93805"/>
    <w:rsid w:val="00B94644"/>
    <w:rsid w:val="00B94AAA"/>
    <w:rsid w:val="00B95906"/>
    <w:rsid w:val="00B95AAA"/>
    <w:rsid w:val="00B965FC"/>
    <w:rsid w:val="00B96925"/>
    <w:rsid w:val="00B96A8C"/>
    <w:rsid w:val="00B97AB0"/>
    <w:rsid w:val="00B97F54"/>
    <w:rsid w:val="00BA00BD"/>
    <w:rsid w:val="00BA00DD"/>
    <w:rsid w:val="00BA00DE"/>
    <w:rsid w:val="00BA09CC"/>
    <w:rsid w:val="00BA0C02"/>
    <w:rsid w:val="00BA1021"/>
    <w:rsid w:val="00BA12A6"/>
    <w:rsid w:val="00BA1D57"/>
    <w:rsid w:val="00BA228F"/>
    <w:rsid w:val="00BA2913"/>
    <w:rsid w:val="00BA2B87"/>
    <w:rsid w:val="00BA2D0C"/>
    <w:rsid w:val="00BA2ED2"/>
    <w:rsid w:val="00BA3E8F"/>
    <w:rsid w:val="00BA3F89"/>
    <w:rsid w:val="00BA4598"/>
    <w:rsid w:val="00BA4737"/>
    <w:rsid w:val="00BA4A50"/>
    <w:rsid w:val="00BA53FB"/>
    <w:rsid w:val="00BA572A"/>
    <w:rsid w:val="00BA623F"/>
    <w:rsid w:val="00BA700E"/>
    <w:rsid w:val="00BA72CC"/>
    <w:rsid w:val="00BA763C"/>
    <w:rsid w:val="00BA76D7"/>
    <w:rsid w:val="00BA7CF0"/>
    <w:rsid w:val="00BB0076"/>
    <w:rsid w:val="00BB090C"/>
    <w:rsid w:val="00BB0A39"/>
    <w:rsid w:val="00BB0A93"/>
    <w:rsid w:val="00BB0BAC"/>
    <w:rsid w:val="00BB0DC1"/>
    <w:rsid w:val="00BB11C9"/>
    <w:rsid w:val="00BB1340"/>
    <w:rsid w:val="00BB1FCA"/>
    <w:rsid w:val="00BB21A7"/>
    <w:rsid w:val="00BB23FE"/>
    <w:rsid w:val="00BB2904"/>
    <w:rsid w:val="00BB29FA"/>
    <w:rsid w:val="00BB2F35"/>
    <w:rsid w:val="00BB443D"/>
    <w:rsid w:val="00BB4641"/>
    <w:rsid w:val="00BB51DD"/>
    <w:rsid w:val="00BB5BB5"/>
    <w:rsid w:val="00BB5BFD"/>
    <w:rsid w:val="00BB5D45"/>
    <w:rsid w:val="00BB5EF3"/>
    <w:rsid w:val="00BB6245"/>
    <w:rsid w:val="00BC02E5"/>
    <w:rsid w:val="00BC02ED"/>
    <w:rsid w:val="00BC113F"/>
    <w:rsid w:val="00BC144B"/>
    <w:rsid w:val="00BC1ACA"/>
    <w:rsid w:val="00BC1E21"/>
    <w:rsid w:val="00BC2D26"/>
    <w:rsid w:val="00BC2D7C"/>
    <w:rsid w:val="00BC2E4B"/>
    <w:rsid w:val="00BC330C"/>
    <w:rsid w:val="00BC3D0A"/>
    <w:rsid w:val="00BC414A"/>
    <w:rsid w:val="00BC530F"/>
    <w:rsid w:val="00BC5A43"/>
    <w:rsid w:val="00BC5D60"/>
    <w:rsid w:val="00BC62C1"/>
    <w:rsid w:val="00BC6622"/>
    <w:rsid w:val="00BC6623"/>
    <w:rsid w:val="00BC72AC"/>
    <w:rsid w:val="00BC7519"/>
    <w:rsid w:val="00BC78D8"/>
    <w:rsid w:val="00BC79F2"/>
    <w:rsid w:val="00BD0849"/>
    <w:rsid w:val="00BD161E"/>
    <w:rsid w:val="00BD16BE"/>
    <w:rsid w:val="00BD2E80"/>
    <w:rsid w:val="00BD2EF7"/>
    <w:rsid w:val="00BD3B9B"/>
    <w:rsid w:val="00BD425C"/>
    <w:rsid w:val="00BD4388"/>
    <w:rsid w:val="00BD6146"/>
    <w:rsid w:val="00BD687B"/>
    <w:rsid w:val="00BD68F7"/>
    <w:rsid w:val="00BD69B1"/>
    <w:rsid w:val="00BE11C7"/>
    <w:rsid w:val="00BE1614"/>
    <w:rsid w:val="00BE2853"/>
    <w:rsid w:val="00BE2EFB"/>
    <w:rsid w:val="00BE3289"/>
    <w:rsid w:val="00BE3577"/>
    <w:rsid w:val="00BE36D6"/>
    <w:rsid w:val="00BE4956"/>
    <w:rsid w:val="00BE4DCE"/>
    <w:rsid w:val="00BE51D1"/>
    <w:rsid w:val="00BE5A1B"/>
    <w:rsid w:val="00BE61A3"/>
    <w:rsid w:val="00BE7475"/>
    <w:rsid w:val="00BE74B9"/>
    <w:rsid w:val="00BE7AF5"/>
    <w:rsid w:val="00BE7D6B"/>
    <w:rsid w:val="00BE7E9B"/>
    <w:rsid w:val="00BF2190"/>
    <w:rsid w:val="00BF36F8"/>
    <w:rsid w:val="00BF3C44"/>
    <w:rsid w:val="00BF418D"/>
    <w:rsid w:val="00BF522B"/>
    <w:rsid w:val="00BF6B4A"/>
    <w:rsid w:val="00BF7608"/>
    <w:rsid w:val="00C00BDC"/>
    <w:rsid w:val="00C01AB4"/>
    <w:rsid w:val="00C01D92"/>
    <w:rsid w:val="00C028B5"/>
    <w:rsid w:val="00C02A09"/>
    <w:rsid w:val="00C032BD"/>
    <w:rsid w:val="00C0391A"/>
    <w:rsid w:val="00C0415D"/>
    <w:rsid w:val="00C04533"/>
    <w:rsid w:val="00C047DD"/>
    <w:rsid w:val="00C04CA2"/>
    <w:rsid w:val="00C04FA7"/>
    <w:rsid w:val="00C0522A"/>
    <w:rsid w:val="00C05381"/>
    <w:rsid w:val="00C053ED"/>
    <w:rsid w:val="00C05E96"/>
    <w:rsid w:val="00C05FF9"/>
    <w:rsid w:val="00C06376"/>
    <w:rsid w:val="00C06699"/>
    <w:rsid w:val="00C06FDF"/>
    <w:rsid w:val="00C070BA"/>
    <w:rsid w:val="00C073FB"/>
    <w:rsid w:val="00C077F2"/>
    <w:rsid w:val="00C1016A"/>
    <w:rsid w:val="00C103E6"/>
    <w:rsid w:val="00C10C5C"/>
    <w:rsid w:val="00C11315"/>
    <w:rsid w:val="00C11FF8"/>
    <w:rsid w:val="00C1335E"/>
    <w:rsid w:val="00C14313"/>
    <w:rsid w:val="00C15755"/>
    <w:rsid w:val="00C15A33"/>
    <w:rsid w:val="00C15D97"/>
    <w:rsid w:val="00C16E1A"/>
    <w:rsid w:val="00C173D9"/>
    <w:rsid w:val="00C17710"/>
    <w:rsid w:val="00C20745"/>
    <w:rsid w:val="00C20EA3"/>
    <w:rsid w:val="00C21A66"/>
    <w:rsid w:val="00C225DF"/>
    <w:rsid w:val="00C22913"/>
    <w:rsid w:val="00C22A7D"/>
    <w:rsid w:val="00C233F5"/>
    <w:rsid w:val="00C23B29"/>
    <w:rsid w:val="00C24B7E"/>
    <w:rsid w:val="00C2500F"/>
    <w:rsid w:val="00C251A3"/>
    <w:rsid w:val="00C251AA"/>
    <w:rsid w:val="00C254E4"/>
    <w:rsid w:val="00C255B5"/>
    <w:rsid w:val="00C2587D"/>
    <w:rsid w:val="00C25B74"/>
    <w:rsid w:val="00C263E2"/>
    <w:rsid w:val="00C26670"/>
    <w:rsid w:val="00C2747B"/>
    <w:rsid w:val="00C27838"/>
    <w:rsid w:val="00C27ABF"/>
    <w:rsid w:val="00C27FBA"/>
    <w:rsid w:val="00C31362"/>
    <w:rsid w:val="00C32C92"/>
    <w:rsid w:val="00C32FE2"/>
    <w:rsid w:val="00C33506"/>
    <w:rsid w:val="00C33C0A"/>
    <w:rsid w:val="00C343B1"/>
    <w:rsid w:val="00C34460"/>
    <w:rsid w:val="00C34473"/>
    <w:rsid w:val="00C348D9"/>
    <w:rsid w:val="00C34B7C"/>
    <w:rsid w:val="00C34E0A"/>
    <w:rsid w:val="00C3593F"/>
    <w:rsid w:val="00C3648D"/>
    <w:rsid w:val="00C36E72"/>
    <w:rsid w:val="00C4072D"/>
    <w:rsid w:val="00C410DF"/>
    <w:rsid w:val="00C4184B"/>
    <w:rsid w:val="00C41B67"/>
    <w:rsid w:val="00C41EE0"/>
    <w:rsid w:val="00C426E3"/>
    <w:rsid w:val="00C4298C"/>
    <w:rsid w:val="00C442F1"/>
    <w:rsid w:val="00C44C63"/>
    <w:rsid w:val="00C45B72"/>
    <w:rsid w:val="00C45C2A"/>
    <w:rsid w:val="00C465C2"/>
    <w:rsid w:val="00C46923"/>
    <w:rsid w:val="00C46B06"/>
    <w:rsid w:val="00C4713D"/>
    <w:rsid w:val="00C4749A"/>
    <w:rsid w:val="00C47C56"/>
    <w:rsid w:val="00C50195"/>
    <w:rsid w:val="00C508E9"/>
    <w:rsid w:val="00C50F14"/>
    <w:rsid w:val="00C51447"/>
    <w:rsid w:val="00C5144D"/>
    <w:rsid w:val="00C51543"/>
    <w:rsid w:val="00C523AF"/>
    <w:rsid w:val="00C5262B"/>
    <w:rsid w:val="00C527B1"/>
    <w:rsid w:val="00C5286F"/>
    <w:rsid w:val="00C534BA"/>
    <w:rsid w:val="00C54843"/>
    <w:rsid w:val="00C548AC"/>
    <w:rsid w:val="00C55701"/>
    <w:rsid w:val="00C5578A"/>
    <w:rsid w:val="00C5594A"/>
    <w:rsid w:val="00C55AF9"/>
    <w:rsid w:val="00C56149"/>
    <w:rsid w:val="00C56205"/>
    <w:rsid w:val="00C56946"/>
    <w:rsid w:val="00C56DAE"/>
    <w:rsid w:val="00C5707A"/>
    <w:rsid w:val="00C57C1C"/>
    <w:rsid w:val="00C60B40"/>
    <w:rsid w:val="00C60F21"/>
    <w:rsid w:val="00C6118A"/>
    <w:rsid w:val="00C61E6F"/>
    <w:rsid w:val="00C62238"/>
    <w:rsid w:val="00C62779"/>
    <w:rsid w:val="00C62BC6"/>
    <w:rsid w:val="00C62F70"/>
    <w:rsid w:val="00C62F98"/>
    <w:rsid w:val="00C6356F"/>
    <w:rsid w:val="00C6385D"/>
    <w:rsid w:val="00C6405A"/>
    <w:rsid w:val="00C6448C"/>
    <w:rsid w:val="00C64542"/>
    <w:rsid w:val="00C651EB"/>
    <w:rsid w:val="00C652D2"/>
    <w:rsid w:val="00C65868"/>
    <w:rsid w:val="00C65953"/>
    <w:rsid w:val="00C65972"/>
    <w:rsid w:val="00C66867"/>
    <w:rsid w:val="00C66EA2"/>
    <w:rsid w:val="00C66F5F"/>
    <w:rsid w:val="00C67093"/>
    <w:rsid w:val="00C671D0"/>
    <w:rsid w:val="00C67351"/>
    <w:rsid w:val="00C673FC"/>
    <w:rsid w:val="00C701E7"/>
    <w:rsid w:val="00C70963"/>
    <w:rsid w:val="00C70AF6"/>
    <w:rsid w:val="00C710AE"/>
    <w:rsid w:val="00C719A9"/>
    <w:rsid w:val="00C71BDD"/>
    <w:rsid w:val="00C71CA5"/>
    <w:rsid w:val="00C72899"/>
    <w:rsid w:val="00C73185"/>
    <w:rsid w:val="00C732DB"/>
    <w:rsid w:val="00C733F7"/>
    <w:rsid w:val="00C7407E"/>
    <w:rsid w:val="00C7495A"/>
    <w:rsid w:val="00C753C2"/>
    <w:rsid w:val="00C754DF"/>
    <w:rsid w:val="00C757EC"/>
    <w:rsid w:val="00C759F4"/>
    <w:rsid w:val="00C7600E"/>
    <w:rsid w:val="00C76369"/>
    <w:rsid w:val="00C7664C"/>
    <w:rsid w:val="00C80AB6"/>
    <w:rsid w:val="00C80C74"/>
    <w:rsid w:val="00C8183A"/>
    <w:rsid w:val="00C81EEA"/>
    <w:rsid w:val="00C82667"/>
    <w:rsid w:val="00C82722"/>
    <w:rsid w:val="00C82791"/>
    <w:rsid w:val="00C82B6A"/>
    <w:rsid w:val="00C82E22"/>
    <w:rsid w:val="00C831BC"/>
    <w:rsid w:val="00C83330"/>
    <w:rsid w:val="00C84257"/>
    <w:rsid w:val="00C84CB2"/>
    <w:rsid w:val="00C86582"/>
    <w:rsid w:val="00C87A3D"/>
    <w:rsid w:val="00C87B1B"/>
    <w:rsid w:val="00C87DA5"/>
    <w:rsid w:val="00C9025A"/>
    <w:rsid w:val="00C90F36"/>
    <w:rsid w:val="00C91072"/>
    <w:rsid w:val="00C917EE"/>
    <w:rsid w:val="00C91A82"/>
    <w:rsid w:val="00C926B0"/>
    <w:rsid w:val="00C9305E"/>
    <w:rsid w:val="00C93590"/>
    <w:rsid w:val="00C93798"/>
    <w:rsid w:val="00C9535B"/>
    <w:rsid w:val="00C95BA0"/>
    <w:rsid w:val="00C963AF"/>
    <w:rsid w:val="00C96760"/>
    <w:rsid w:val="00C96A00"/>
    <w:rsid w:val="00C97122"/>
    <w:rsid w:val="00CA000C"/>
    <w:rsid w:val="00CA07F4"/>
    <w:rsid w:val="00CA0847"/>
    <w:rsid w:val="00CA1F82"/>
    <w:rsid w:val="00CA2A6A"/>
    <w:rsid w:val="00CA3130"/>
    <w:rsid w:val="00CA3C94"/>
    <w:rsid w:val="00CA476D"/>
    <w:rsid w:val="00CA482D"/>
    <w:rsid w:val="00CA5126"/>
    <w:rsid w:val="00CA5435"/>
    <w:rsid w:val="00CA57F2"/>
    <w:rsid w:val="00CA5B01"/>
    <w:rsid w:val="00CA6A99"/>
    <w:rsid w:val="00CA6AC3"/>
    <w:rsid w:val="00CA7054"/>
    <w:rsid w:val="00CA760E"/>
    <w:rsid w:val="00CA7955"/>
    <w:rsid w:val="00CA79C2"/>
    <w:rsid w:val="00CB06FD"/>
    <w:rsid w:val="00CB07DC"/>
    <w:rsid w:val="00CB09C3"/>
    <w:rsid w:val="00CB2361"/>
    <w:rsid w:val="00CB2957"/>
    <w:rsid w:val="00CB2F74"/>
    <w:rsid w:val="00CB3CB2"/>
    <w:rsid w:val="00CB4121"/>
    <w:rsid w:val="00CB44A3"/>
    <w:rsid w:val="00CB4527"/>
    <w:rsid w:val="00CB5808"/>
    <w:rsid w:val="00CB5BC0"/>
    <w:rsid w:val="00CB6830"/>
    <w:rsid w:val="00CB6CD7"/>
    <w:rsid w:val="00CB6E6B"/>
    <w:rsid w:val="00CB6FAA"/>
    <w:rsid w:val="00CB6FF2"/>
    <w:rsid w:val="00CB7320"/>
    <w:rsid w:val="00CB7408"/>
    <w:rsid w:val="00CB7B9C"/>
    <w:rsid w:val="00CC03CD"/>
    <w:rsid w:val="00CC055F"/>
    <w:rsid w:val="00CC068E"/>
    <w:rsid w:val="00CC1CF4"/>
    <w:rsid w:val="00CC372F"/>
    <w:rsid w:val="00CC379D"/>
    <w:rsid w:val="00CC37C0"/>
    <w:rsid w:val="00CC5935"/>
    <w:rsid w:val="00CC664A"/>
    <w:rsid w:val="00CC6B2B"/>
    <w:rsid w:val="00CC6BC7"/>
    <w:rsid w:val="00CC7007"/>
    <w:rsid w:val="00CC72E6"/>
    <w:rsid w:val="00CC77BD"/>
    <w:rsid w:val="00CC7D8B"/>
    <w:rsid w:val="00CD004D"/>
    <w:rsid w:val="00CD0683"/>
    <w:rsid w:val="00CD0860"/>
    <w:rsid w:val="00CD0DFC"/>
    <w:rsid w:val="00CD1205"/>
    <w:rsid w:val="00CD12AA"/>
    <w:rsid w:val="00CD1A1D"/>
    <w:rsid w:val="00CD20CC"/>
    <w:rsid w:val="00CD2375"/>
    <w:rsid w:val="00CD3D32"/>
    <w:rsid w:val="00CD3FB4"/>
    <w:rsid w:val="00CD404A"/>
    <w:rsid w:val="00CD4187"/>
    <w:rsid w:val="00CD4637"/>
    <w:rsid w:val="00CD4789"/>
    <w:rsid w:val="00CD563E"/>
    <w:rsid w:val="00CD66B0"/>
    <w:rsid w:val="00CD71AB"/>
    <w:rsid w:val="00CD7A20"/>
    <w:rsid w:val="00CE0896"/>
    <w:rsid w:val="00CE17C1"/>
    <w:rsid w:val="00CE211B"/>
    <w:rsid w:val="00CE2368"/>
    <w:rsid w:val="00CE2D0C"/>
    <w:rsid w:val="00CE3A37"/>
    <w:rsid w:val="00CE3F5C"/>
    <w:rsid w:val="00CE42A8"/>
    <w:rsid w:val="00CE4947"/>
    <w:rsid w:val="00CE51E4"/>
    <w:rsid w:val="00CE6A39"/>
    <w:rsid w:val="00CE6B67"/>
    <w:rsid w:val="00CE6DC3"/>
    <w:rsid w:val="00CF00E0"/>
    <w:rsid w:val="00CF03FE"/>
    <w:rsid w:val="00CF0618"/>
    <w:rsid w:val="00CF39CF"/>
    <w:rsid w:val="00CF3BFF"/>
    <w:rsid w:val="00CF5841"/>
    <w:rsid w:val="00CF65D5"/>
    <w:rsid w:val="00CF66D1"/>
    <w:rsid w:val="00CF6B9D"/>
    <w:rsid w:val="00CF7ADC"/>
    <w:rsid w:val="00CF7C6A"/>
    <w:rsid w:val="00CF7E5B"/>
    <w:rsid w:val="00D00F6B"/>
    <w:rsid w:val="00D013AB"/>
    <w:rsid w:val="00D01665"/>
    <w:rsid w:val="00D01BDD"/>
    <w:rsid w:val="00D01E18"/>
    <w:rsid w:val="00D01FB9"/>
    <w:rsid w:val="00D02A70"/>
    <w:rsid w:val="00D03AAD"/>
    <w:rsid w:val="00D03B94"/>
    <w:rsid w:val="00D040A8"/>
    <w:rsid w:val="00D05323"/>
    <w:rsid w:val="00D0580C"/>
    <w:rsid w:val="00D0667F"/>
    <w:rsid w:val="00D067EE"/>
    <w:rsid w:val="00D06D34"/>
    <w:rsid w:val="00D06F00"/>
    <w:rsid w:val="00D07103"/>
    <w:rsid w:val="00D07114"/>
    <w:rsid w:val="00D0750F"/>
    <w:rsid w:val="00D07A96"/>
    <w:rsid w:val="00D07AD9"/>
    <w:rsid w:val="00D07CC9"/>
    <w:rsid w:val="00D07E8A"/>
    <w:rsid w:val="00D103C1"/>
    <w:rsid w:val="00D10C64"/>
    <w:rsid w:val="00D11AB1"/>
    <w:rsid w:val="00D120A8"/>
    <w:rsid w:val="00D1288D"/>
    <w:rsid w:val="00D13C2D"/>
    <w:rsid w:val="00D13FA4"/>
    <w:rsid w:val="00D1424B"/>
    <w:rsid w:val="00D1459E"/>
    <w:rsid w:val="00D15639"/>
    <w:rsid w:val="00D16941"/>
    <w:rsid w:val="00D16EB5"/>
    <w:rsid w:val="00D16FC4"/>
    <w:rsid w:val="00D17C3B"/>
    <w:rsid w:val="00D205D1"/>
    <w:rsid w:val="00D211F9"/>
    <w:rsid w:val="00D21225"/>
    <w:rsid w:val="00D217C1"/>
    <w:rsid w:val="00D220B6"/>
    <w:rsid w:val="00D22142"/>
    <w:rsid w:val="00D2223E"/>
    <w:rsid w:val="00D22AE8"/>
    <w:rsid w:val="00D22B0A"/>
    <w:rsid w:val="00D22D68"/>
    <w:rsid w:val="00D22F7A"/>
    <w:rsid w:val="00D23D3E"/>
    <w:rsid w:val="00D2443F"/>
    <w:rsid w:val="00D2478C"/>
    <w:rsid w:val="00D2510A"/>
    <w:rsid w:val="00D2531C"/>
    <w:rsid w:val="00D2556B"/>
    <w:rsid w:val="00D256CF"/>
    <w:rsid w:val="00D26FE7"/>
    <w:rsid w:val="00D27A0D"/>
    <w:rsid w:val="00D27B38"/>
    <w:rsid w:val="00D30932"/>
    <w:rsid w:val="00D30D8B"/>
    <w:rsid w:val="00D31C38"/>
    <w:rsid w:val="00D3264A"/>
    <w:rsid w:val="00D3317B"/>
    <w:rsid w:val="00D338CC"/>
    <w:rsid w:val="00D33B18"/>
    <w:rsid w:val="00D33B2D"/>
    <w:rsid w:val="00D33BD7"/>
    <w:rsid w:val="00D3411B"/>
    <w:rsid w:val="00D3493C"/>
    <w:rsid w:val="00D35FF2"/>
    <w:rsid w:val="00D361DD"/>
    <w:rsid w:val="00D36940"/>
    <w:rsid w:val="00D37DF8"/>
    <w:rsid w:val="00D4115F"/>
    <w:rsid w:val="00D41FCC"/>
    <w:rsid w:val="00D42B48"/>
    <w:rsid w:val="00D42E81"/>
    <w:rsid w:val="00D43EAF"/>
    <w:rsid w:val="00D4519B"/>
    <w:rsid w:val="00D45B15"/>
    <w:rsid w:val="00D45DD2"/>
    <w:rsid w:val="00D4605D"/>
    <w:rsid w:val="00D462D0"/>
    <w:rsid w:val="00D46CFD"/>
    <w:rsid w:val="00D46D36"/>
    <w:rsid w:val="00D47610"/>
    <w:rsid w:val="00D47EB4"/>
    <w:rsid w:val="00D47FB8"/>
    <w:rsid w:val="00D50514"/>
    <w:rsid w:val="00D5064C"/>
    <w:rsid w:val="00D50B67"/>
    <w:rsid w:val="00D50DD1"/>
    <w:rsid w:val="00D51651"/>
    <w:rsid w:val="00D51C7B"/>
    <w:rsid w:val="00D51CC7"/>
    <w:rsid w:val="00D51D67"/>
    <w:rsid w:val="00D523E7"/>
    <w:rsid w:val="00D52A20"/>
    <w:rsid w:val="00D52DE8"/>
    <w:rsid w:val="00D53AD5"/>
    <w:rsid w:val="00D53DB9"/>
    <w:rsid w:val="00D546A7"/>
    <w:rsid w:val="00D55505"/>
    <w:rsid w:val="00D5559D"/>
    <w:rsid w:val="00D55822"/>
    <w:rsid w:val="00D55B35"/>
    <w:rsid w:val="00D55D9D"/>
    <w:rsid w:val="00D570C1"/>
    <w:rsid w:val="00D57324"/>
    <w:rsid w:val="00D573F6"/>
    <w:rsid w:val="00D57860"/>
    <w:rsid w:val="00D579AD"/>
    <w:rsid w:val="00D57C52"/>
    <w:rsid w:val="00D57F1B"/>
    <w:rsid w:val="00D6006B"/>
    <w:rsid w:val="00D61ABB"/>
    <w:rsid w:val="00D62A73"/>
    <w:rsid w:val="00D631C0"/>
    <w:rsid w:val="00D63581"/>
    <w:rsid w:val="00D63C8E"/>
    <w:rsid w:val="00D64252"/>
    <w:rsid w:val="00D64E07"/>
    <w:rsid w:val="00D64F2F"/>
    <w:rsid w:val="00D65911"/>
    <w:rsid w:val="00D6655E"/>
    <w:rsid w:val="00D66EB0"/>
    <w:rsid w:val="00D6727B"/>
    <w:rsid w:val="00D674CE"/>
    <w:rsid w:val="00D705C6"/>
    <w:rsid w:val="00D70BA6"/>
    <w:rsid w:val="00D71D3E"/>
    <w:rsid w:val="00D72132"/>
    <w:rsid w:val="00D72666"/>
    <w:rsid w:val="00D73063"/>
    <w:rsid w:val="00D731C6"/>
    <w:rsid w:val="00D73BF5"/>
    <w:rsid w:val="00D73FB1"/>
    <w:rsid w:val="00D751BD"/>
    <w:rsid w:val="00D75D6A"/>
    <w:rsid w:val="00D75FA3"/>
    <w:rsid w:val="00D762A9"/>
    <w:rsid w:val="00D76735"/>
    <w:rsid w:val="00D7781F"/>
    <w:rsid w:val="00D81B01"/>
    <w:rsid w:val="00D822ED"/>
    <w:rsid w:val="00D829C3"/>
    <w:rsid w:val="00D82A4F"/>
    <w:rsid w:val="00D8396E"/>
    <w:rsid w:val="00D83A17"/>
    <w:rsid w:val="00D842AC"/>
    <w:rsid w:val="00D843E3"/>
    <w:rsid w:val="00D85124"/>
    <w:rsid w:val="00D855FA"/>
    <w:rsid w:val="00D85AD7"/>
    <w:rsid w:val="00D85C65"/>
    <w:rsid w:val="00D86035"/>
    <w:rsid w:val="00D864D2"/>
    <w:rsid w:val="00D867B5"/>
    <w:rsid w:val="00D86B77"/>
    <w:rsid w:val="00D8705F"/>
    <w:rsid w:val="00D870B3"/>
    <w:rsid w:val="00D87160"/>
    <w:rsid w:val="00D871E4"/>
    <w:rsid w:val="00D90428"/>
    <w:rsid w:val="00D90DE3"/>
    <w:rsid w:val="00D91101"/>
    <w:rsid w:val="00D91846"/>
    <w:rsid w:val="00D925A6"/>
    <w:rsid w:val="00D9261C"/>
    <w:rsid w:val="00D92FC3"/>
    <w:rsid w:val="00D93A18"/>
    <w:rsid w:val="00D942A3"/>
    <w:rsid w:val="00D94A71"/>
    <w:rsid w:val="00D954A3"/>
    <w:rsid w:val="00D95557"/>
    <w:rsid w:val="00D9634A"/>
    <w:rsid w:val="00D97772"/>
    <w:rsid w:val="00DA0426"/>
    <w:rsid w:val="00DA0589"/>
    <w:rsid w:val="00DA05DE"/>
    <w:rsid w:val="00DA0F35"/>
    <w:rsid w:val="00DA16ED"/>
    <w:rsid w:val="00DA1CB6"/>
    <w:rsid w:val="00DA1F45"/>
    <w:rsid w:val="00DA21D8"/>
    <w:rsid w:val="00DA2AB8"/>
    <w:rsid w:val="00DA2D8A"/>
    <w:rsid w:val="00DA337A"/>
    <w:rsid w:val="00DA3A3F"/>
    <w:rsid w:val="00DA42F5"/>
    <w:rsid w:val="00DA44FC"/>
    <w:rsid w:val="00DA48DF"/>
    <w:rsid w:val="00DA5BFE"/>
    <w:rsid w:val="00DA5C95"/>
    <w:rsid w:val="00DB00E9"/>
    <w:rsid w:val="00DB07E6"/>
    <w:rsid w:val="00DB09EE"/>
    <w:rsid w:val="00DB0ED7"/>
    <w:rsid w:val="00DB1340"/>
    <w:rsid w:val="00DB1A2C"/>
    <w:rsid w:val="00DB2A01"/>
    <w:rsid w:val="00DB2C26"/>
    <w:rsid w:val="00DB346C"/>
    <w:rsid w:val="00DB34F0"/>
    <w:rsid w:val="00DB3FEE"/>
    <w:rsid w:val="00DB4F39"/>
    <w:rsid w:val="00DB501C"/>
    <w:rsid w:val="00DB52C4"/>
    <w:rsid w:val="00DB54DE"/>
    <w:rsid w:val="00DB6907"/>
    <w:rsid w:val="00DB6A19"/>
    <w:rsid w:val="00DB7256"/>
    <w:rsid w:val="00DB772B"/>
    <w:rsid w:val="00DB79AA"/>
    <w:rsid w:val="00DC0753"/>
    <w:rsid w:val="00DC0FC0"/>
    <w:rsid w:val="00DC1011"/>
    <w:rsid w:val="00DC1AD0"/>
    <w:rsid w:val="00DC23E9"/>
    <w:rsid w:val="00DC2497"/>
    <w:rsid w:val="00DC2747"/>
    <w:rsid w:val="00DC2971"/>
    <w:rsid w:val="00DC30F2"/>
    <w:rsid w:val="00DC3450"/>
    <w:rsid w:val="00DC39DC"/>
    <w:rsid w:val="00DC464B"/>
    <w:rsid w:val="00DC46E2"/>
    <w:rsid w:val="00DC576B"/>
    <w:rsid w:val="00DC59E7"/>
    <w:rsid w:val="00DC6953"/>
    <w:rsid w:val="00DC6A43"/>
    <w:rsid w:val="00DC6BE0"/>
    <w:rsid w:val="00DC75B6"/>
    <w:rsid w:val="00DD0AAD"/>
    <w:rsid w:val="00DD0D44"/>
    <w:rsid w:val="00DD1112"/>
    <w:rsid w:val="00DD12C8"/>
    <w:rsid w:val="00DD14B3"/>
    <w:rsid w:val="00DD1575"/>
    <w:rsid w:val="00DD2169"/>
    <w:rsid w:val="00DD26F2"/>
    <w:rsid w:val="00DD270C"/>
    <w:rsid w:val="00DD280D"/>
    <w:rsid w:val="00DD2904"/>
    <w:rsid w:val="00DD2C15"/>
    <w:rsid w:val="00DD3124"/>
    <w:rsid w:val="00DD3772"/>
    <w:rsid w:val="00DD3BBA"/>
    <w:rsid w:val="00DD419C"/>
    <w:rsid w:val="00DD531E"/>
    <w:rsid w:val="00DD5877"/>
    <w:rsid w:val="00DD5C8A"/>
    <w:rsid w:val="00DD5C99"/>
    <w:rsid w:val="00DD671A"/>
    <w:rsid w:val="00DD7253"/>
    <w:rsid w:val="00DD769F"/>
    <w:rsid w:val="00DE008B"/>
    <w:rsid w:val="00DE0B0B"/>
    <w:rsid w:val="00DE0F59"/>
    <w:rsid w:val="00DE1B73"/>
    <w:rsid w:val="00DE1F4E"/>
    <w:rsid w:val="00DE301B"/>
    <w:rsid w:val="00DE386B"/>
    <w:rsid w:val="00DE38C9"/>
    <w:rsid w:val="00DE3BB2"/>
    <w:rsid w:val="00DE4870"/>
    <w:rsid w:val="00DE49FE"/>
    <w:rsid w:val="00DE4AD6"/>
    <w:rsid w:val="00DE4B4F"/>
    <w:rsid w:val="00DE4F26"/>
    <w:rsid w:val="00DE5479"/>
    <w:rsid w:val="00DE586D"/>
    <w:rsid w:val="00DE5AAC"/>
    <w:rsid w:val="00DE5ABC"/>
    <w:rsid w:val="00DE5E18"/>
    <w:rsid w:val="00DE60C2"/>
    <w:rsid w:val="00DE6ABA"/>
    <w:rsid w:val="00DE6D0A"/>
    <w:rsid w:val="00DE6DB0"/>
    <w:rsid w:val="00DE6DC7"/>
    <w:rsid w:val="00DE708A"/>
    <w:rsid w:val="00DE7253"/>
    <w:rsid w:val="00DE75C1"/>
    <w:rsid w:val="00DE776E"/>
    <w:rsid w:val="00DF0072"/>
    <w:rsid w:val="00DF0361"/>
    <w:rsid w:val="00DF0979"/>
    <w:rsid w:val="00DF0B00"/>
    <w:rsid w:val="00DF15FC"/>
    <w:rsid w:val="00DF283C"/>
    <w:rsid w:val="00DF2C01"/>
    <w:rsid w:val="00DF2EAD"/>
    <w:rsid w:val="00DF2F6B"/>
    <w:rsid w:val="00DF2F81"/>
    <w:rsid w:val="00DF323D"/>
    <w:rsid w:val="00DF336F"/>
    <w:rsid w:val="00DF33BD"/>
    <w:rsid w:val="00DF343C"/>
    <w:rsid w:val="00DF3DD7"/>
    <w:rsid w:val="00DF4DA7"/>
    <w:rsid w:val="00DF5EC7"/>
    <w:rsid w:val="00DF6D14"/>
    <w:rsid w:val="00DF6FC2"/>
    <w:rsid w:val="00DF7571"/>
    <w:rsid w:val="00DF7A9F"/>
    <w:rsid w:val="00E00E90"/>
    <w:rsid w:val="00E017E6"/>
    <w:rsid w:val="00E01D81"/>
    <w:rsid w:val="00E02135"/>
    <w:rsid w:val="00E02218"/>
    <w:rsid w:val="00E023A4"/>
    <w:rsid w:val="00E0249E"/>
    <w:rsid w:val="00E02C26"/>
    <w:rsid w:val="00E02DF1"/>
    <w:rsid w:val="00E03131"/>
    <w:rsid w:val="00E03C81"/>
    <w:rsid w:val="00E03DA5"/>
    <w:rsid w:val="00E048E3"/>
    <w:rsid w:val="00E04CFE"/>
    <w:rsid w:val="00E056ED"/>
    <w:rsid w:val="00E060C7"/>
    <w:rsid w:val="00E0641C"/>
    <w:rsid w:val="00E0667B"/>
    <w:rsid w:val="00E06ABC"/>
    <w:rsid w:val="00E06F0F"/>
    <w:rsid w:val="00E10F7F"/>
    <w:rsid w:val="00E12EFF"/>
    <w:rsid w:val="00E131CD"/>
    <w:rsid w:val="00E1421E"/>
    <w:rsid w:val="00E142EC"/>
    <w:rsid w:val="00E14350"/>
    <w:rsid w:val="00E14889"/>
    <w:rsid w:val="00E14ED1"/>
    <w:rsid w:val="00E150A1"/>
    <w:rsid w:val="00E15A4D"/>
    <w:rsid w:val="00E15F87"/>
    <w:rsid w:val="00E16379"/>
    <w:rsid w:val="00E16B05"/>
    <w:rsid w:val="00E16DDF"/>
    <w:rsid w:val="00E16E42"/>
    <w:rsid w:val="00E20BD3"/>
    <w:rsid w:val="00E21345"/>
    <w:rsid w:val="00E227CE"/>
    <w:rsid w:val="00E23BDE"/>
    <w:rsid w:val="00E250B0"/>
    <w:rsid w:val="00E2559E"/>
    <w:rsid w:val="00E256D5"/>
    <w:rsid w:val="00E2605E"/>
    <w:rsid w:val="00E262B8"/>
    <w:rsid w:val="00E26634"/>
    <w:rsid w:val="00E26CF4"/>
    <w:rsid w:val="00E27242"/>
    <w:rsid w:val="00E27749"/>
    <w:rsid w:val="00E27CAC"/>
    <w:rsid w:val="00E27CF8"/>
    <w:rsid w:val="00E30375"/>
    <w:rsid w:val="00E303CA"/>
    <w:rsid w:val="00E30AED"/>
    <w:rsid w:val="00E30DF0"/>
    <w:rsid w:val="00E30E5A"/>
    <w:rsid w:val="00E31713"/>
    <w:rsid w:val="00E326F3"/>
    <w:rsid w:val="00E32B16"/>
    <w:rsid w:val="00E32D66"/>
    <w:rsid w:val="00E33254"/>
    <w:rsid w:val="00E33F10"/>
    <w:rsid w:val="00E348FA"/>
    <w:rsid w:val="00E34EBF"/>
    <w:rsid w:val="00E35213"/>
    <w:rsid w:val="00E3542D"/>
    <w:rsid w:val="00E35B7E"/>
    <w:rsid w:val="00E35D58"/>
    <w:rsid w:val="00E35F88"/>
    <w:rsid w:val="00E36621"/>
    <w:rsid w:val="00E372FD"/>
    <w:rsid w:val="00E37330"/>
    <w:rsid w:val="00E3776D"/>
    <w:rsid w:val="00E37CF8"/>
    <w:rsid w:val="00E37D47"/>
    <w:rsid w:val="00E40055"/>
    <w:rsid w:val="00E40255"/>
    <w:rsid w:val="00E4075F"/>
    <w:rsid w:val="00E40950"/>
    <w:rsid w:val="00E40B0E"/>
    <w:rsid w:val="00E40CC3"/>
    <w:rsid w:val="00E411D7"/>
    <w:rsid w:val="00E41A53"/>
    <w:rsid w:val="00E41C60"/>
    <w:rsid w:val="00E41D07"/>
    <w:rsid w:val="00E42316"/>
    <w:rsid w:val="00E4293F"/>
    <w:rsid w:val="00E44A8F"/>
    <w:rsid w:val="00E44CCD"/>
    <w:rsid w:val="00E44EEA"/>
    <w:rsid w:val="00E450D6"/>
    <w:rsid w:val="00E45309"/>
    <w:rsid w:val="00E45A70"/>
    <w:rsid w:val="00E45FDE"/>
    <w:rsid w:val="00E462A7"/>
    <w:rsid w:val="00E46A10"/>
    <w:rsid w:val="00E470BD"/>
    <w:rsid w:val="00E4715F"/>
    <w:rsid w:val="00E507F9"/>
    <w:rsid w:val="00E525F7"/>
    <w:rsid w:val="00E5263E"/>
    <w:rsid w:val="00E52781"/>
    <w:rsid w:val="00E53705"/>
    <w:rsid w:val="00E55C2D"/>
    <w:rsid w:val="00E5666A"/>
    <w:rsid w:val="00E56696"/>
    <w:rsid w:val="00E56D06"/>
    <w:rsid w:val="00E56D8F"/>
    <w:rsid w:val="00E573E1"/>
    <w:rsid w:val="00E57816"/>
    <w:rsid w:val="00E57A77"/>
    <w:rsid w:val="00E57B54"/>
    <w:rsid w:val="00E57F27"/>
    <w:rsid w:val="00E57F5A"/>
    <w:rsid w:val="00E60C4F"/>
    <w:rsid w:val="00E60D42"/>
    <w:rsid w:val="00E614EC"/>
    <w:rsid w:val="00E61FF9"/>
    <w:rsid w:val="00E62677"/>
    <w:rsid w:val="00E62A74"/>
    <w:rsid w:val="00E62D44"/>
    <w:rsid w:val="00E6556F"/>
    <w:rsid w:val="00E656FF"/>
    <w:rsid w:val="00E658B5"/>
    <w:rsid w:val="00E6597E"/>
    <w:rsid w:val="00E66BAC"/>
    <w:rsid w:val="00E674C5"/>
    <w:rsid w:val="00E67BCA"/>
    <w:rsid w:val="00E67F59"/>
    <w:rsid w:val="00E70199"/>
    <w:rsid w:val="00E70378"/>
    <w:rsid w:val="00E70E05"/>
    <w:rsid w:val="00E72C84"/>
    <w:rsid w:val="00E72DDB"/>
    <w:rsid w:val="00E731AF"/>
    <w:rsid w:val="00E73396"/>
    <w:rsid w:val="00E73C5A"/>
    <w:rsid w:val="00E75060"/>
    <w:rsid w:val="00E75303"/>
    <w:rsid w:val="00E759FD"/>
    <w:rsid w:val="00E7684A"/>
    <w:rsid w:val="00E774DD"/>
    <w:rsid w:val="00E7758E"/>
    <w:rsid w:val="00E77ED2"/>
    <w:rsid w:val="00E812DA"/>
    <w:rsid w:val="00E8155F"/>
    <w:rsid w:val="00E81FF9"/>
    <w:rsid w:val="00E82DCC"/>
    <w:rsid w:val="00E83100"/>
    <w:rsid w:val="00E83169"/>
    <w:rsid w:val="00E8355B"/>
    <w:rsid w:val="00E83656"/>
    <w:rsid w:val="00E836D4"/>
    <w:rsid w:val="00E842E2"/>
    <w:rsid w:val="00E844EE"/>
    <w:rsid w:val="00E84E6A"/>
    <w:rsid w:val="00E855E2"/>
    <w:rsid w:val="00E86138"/>
    <w:rsid w:val="00E8657D"/>
    <w:rsid w:val="00E866CC"/>
    <w:rsid w:val="00E8692C"/>
    <w:rsid w:val="00E87397"/>
    <w:rsid w:val="00E87489"/>
    <w:rsid w:val="00E8755B"/>
    <w:rsid w:val="00E87A65"/>
    <w:rsid w:val="00E87D4A"/>
    <w:rsid w:val="00E87DBB"/>
    <w:rsid w:val="00E87EF0"/>
    <w:rsid w:val="00E9001F"/>
    <w:rsid w:val="00E90A54"/>
    <w:rsid w:val="00E910A4"/>
    <w:rsid w:val="00E91132"/>
    <w:rsid w:val="00E91170"/>
    <w:rsid w:val="00E914E0"/>
    <w:rsid w:val="00E917D2"/>
    <w:rsid w:val="00E91BCF"/>
    <w:rsid w:val="00E91FFC"/>
    <w:rsid w:val="00E9362B"/>
    <w:rsid w:val="00E93808"/>
    <w:rsid w:val="00E93C43"/>
    <w:rsid w:val="00E93D93"/>
    <w:rsid w:val="00E940BA"/>
    <w:rsid w:val="00E94E06"/>
    <w:rsid w:val="00E94F73"/>
    <w:rsid w:val="00E95517"/>
    <w:rsid w:val="00E95688"/>
    <w:rsid w:val="00E956B2"/>
    <w:rsid w:val="00E95923"/>
    <w:rsid w:val="00E95CA2"/>
    <w:rsid w:val="00E95D3C"/>
    <w:rsid w:val="00E95EA1"/>
    <w:rsid w:val="00E96D04"/>
    <w:rsid w:val="00E96D28"/>
    <w:rsid w:val="00E96D47"/>
    <w:rsid w:val="00E9768B"/>
    <w:rsid w:val="00EA047F"/>
    <w:rsid w:val="00EA1107"/>
    <w:rsid w:val="00EA1B06"/>
    <w:rsid w:val="00EA1BAC"/>
    <w:rsid w:val="00EA22A9"/>
    <w:rsid w:val="00EA2C2D"/>
    <w:rsid w:val="00EA30A4"/>
    <w:rsid w:val="00EA3EB4"/>
    <w:rsid w:val="00EA4280"/>
    <w:rsid w:val="00EA4C36"/>
    <w:rsid w:val="00EA5775"/>
    <w:rsid w:val="00EA587E"/>
    <w:rsid w:val="00EA5E3E"/>
    <w:rsid w:val="00EA5FCF"/>
    <w:rsid w:val="00EA628B"/>
    <w:rsid w:val="00EA68B8"/>
    <w:rsid w:val="00EA6A0D"/>
    <w:rsid w:val="00EA7341"/>
    <w:rsid w:val="00EA7478"/>
    <w:rsid w:val="00EB0008"/>
    <w:rsid w:val="00EB014C"/>
    <w:rsid w:val="00EB09EC"/>
    <w:rsid w:val="00EB0E2C"/>
    <w:rsid w:val="00EB0EE4"/>
    <w:rsid w:val="00EB12BA"/>
    <w:rsid w:val="00EB1E4B"/>
    <w:rsid w:val="00EB24DF"/>
    <w:rsid w:val="00EB2621"/>
    <w:rsid w:val="00EB2B7B"/>
    <w:rsid w:val="00EB304F"/>
    <w:rsid w:val="00EB3A82"/>
    <w:rsid w:val="00EB3DD5"/>
    <w:rsid w:val="00EB3F0B"/>
    <w:rsid w:val="00EB5063"/>
    <w:rsid w:val="00EB50FE"/>
    <w:rsid w:val="00EB54DF"/>
    <w:rsid w:val="00EB6A12"/>
    <w:rsid w:val="00EB7187"/>
    <w:rsid w:val="00EB7F4E"/>
    <w:rsid w:val="00EC00E6"/>
    <w:rsid w:val="00EC085C"/>
    <w:rsid w:val="00EC08F4"/>
    <w:rsid w:val="00EC1077"/>
    <w:rsid w:val="00EC12D8"/>
    <w:rsid w:val="00EC1570"/>
    <w:rsid w:val="00EC1968"/>
    <w:rsid w:val="00EC1FD1"/>
    <w:rsid w:val="00EC3115"/>
    <w:rsid w:val="00EC3185"/>
    <w:rsid w:val="00EC3C78"/>
    <w:rsid w:val="00EC4B64"/>
    <w:rsid w:val="00EC5359"/>
    <w:rsid w:val="00EC54CA"/>
    <w:rsid w:val="00EC556D"/>
    <w:rsid w:val="00EC58C4"/>
    <w:rsid w:val="00EC62C3"/>
    <w:rsid w:val="00EC6E25"/>
    <w:rsid w:val="00EC6E8B"/>
    <w:rsid w:val="00EC71BE"/>
    <w:rsid w:val="00EC7C07"/>
    <w:rsid w:val="00ED13B6"/>
    <w:rsid w:val="00ED13F6"/>
    <w:rsid w:val="00ED1462"/>
    <w:rsid w:val="00ED16CF"/>
    <w:rsid w:val="00ED1919"/>
    <w:rsid w:val="00ED1ED7"/>
    <w:rsid w:val="00ED23C9"/>
    <w:rsid w:val="00ED296D"/>
    <w:rsid w:val="00ED2CFF"/>
    <w:rsid w:val="00ED2E04"/>
    <w:rsid w:val="00ED317B"/>
    <w:rsid w:val="00ED3567"/>
    <w:rsid w:val="00ED3CC4"/>
    <w:rsid w:val="00ED4427"/>
    <w:rsid w:val="00ED47D2"/>
    <w:rsid w:val="00ED50D9"/>
    <w:rsid w:val="00ED5132"/>
    <w:rsid w:val="00ED5573"/>
    <w:rsid w:val="00ED5DDD"/>
    <w:rsid w:val="00ED75B3"/>
    <w:rsid w:val="00ED7BC3"/>
    <w:rsid w:val="00EE04BE"/>
    <w:rsid w:val="00EE0E0A"/>
    <w:rsid w:val="00EE14E7"/>
    <w:rsid w:val="00EE1503"/>
    <w:rsid w:val="00EE1B29"/>
    <w:rsid w:val="00EE1FB2"/>
    <w:rsid w:val="00EE2B9F"/>
    <w:rsid w:val="00EE2C49"/>
    <w:rsid w:val="00EE38AB"/>
    <w:rsid w:val="00EE45E8"/>
    <w:rsid w:val="00EE4AD1"/>
    <w:rsid w:val="00EE513C"/>
    <w:rsid w:val="00EE57B5"/>
    <w:rsid w:val="00EE57EB"/>
    <w:rsid w:val="00EE5839"/>
    <w:rsid w:val="00EE6C1F"/>
    <w:rsid w:val="00EE7130"/>
    <w:rsid w:val="00EE747A"/>
    <w:rsid w:val="00EE77FB"/>
    <w:rsid w:val="00EE7BE0"/>
    <w:rsid w:val="00EE7E13"/>
    <w:rsid w:val="00EE7F43"/>
    <w:rsid w:val="00EF00B8"/>
    <w:rsid w:val="00EF0B14"/>
    <w:rsid w:val="00EF0D20"/>
    <w:rsid w:val="00EF1014"/>
    <w:rsid w:val="00EF1321"/>
    <w:rsid w:val="00EF1E89"/>
    <w:rsid w:val="00EF2CE1"/>
    <w:rsid w:val="00EF2CF8"/>
    <w:rsid w:val="00EF2FCC"/>
    <w:rsid w:val="00EF3A0C"/>
    <w:rsid w:val="00EF477E"/>
    <w:rsid w:val="00EF4832"/>
    <w:rsid w:val="00EF507A"/>
    <w:rsid w:val="00EF5D2A"/>
    <w:rsid w:val="00EF5F69"/>
    <w:rsid w:val="00EF627F"/>
    <w:rsid w:val="00EF6799"/>
    <w:rsid w:val="00EF69F3"/>
    <w:rsid w:val="00EF6C4F"/>
    <w:rsid w:val="00EF70B7"/>
    <w:rsid w:val="00EF7E50"/>
    <w:rsid w:val="00F01030"/>
    <w:rsid w:val="00F01759"/>
    <w:rsid w:val="00F0184F"/>
    <w:rsid w:val="00F03763"/>
    <w:rsid w:val="00F038CB"/>
    <w:rsid w:val="00F03B75"/>
    <w:rsid w:val="00F03D87"/>
    <w:rsid w:val="00F054EE"/>
    <w:rsid w:val="00F058C0"/>
    <w:rsid w:val="00F05ACF"/>
    <w:rsid w:val="00F064B4"/>
    <w:rsid w:val="00F067D1"/>
    <w:rsid w:val="00F06B7A"/>
    <w:rsid w:val="00F10164"/>
    <w:rsid w:val="00F113AA"/>
    <w:rsid w:val="00F11AB1"/>
    <w:rsid w:val="00F11ABF"/>
    <w:rsid w:val="00F11B2B"/>
    <w:rsid w:val="00F11BAF"/>
    <w:rsid w:val="00F12605"/>
    <w:rsid w:val="00F12664"/>
    <w:rsid w:val="00F126AB"/>
    <w:rsid w:val="00F12904"/>
    <w:rsid w:val="00F12C13"/>
    <w:rsid w:val="00F130D3"/>
    <w:rsid w:val="00F14D2E"/>
    <w:rsid w:val="00F14FF6"/>
    <w:rsid w:val="00F15360"/>
    <w:rsid w:val="00F154BD"/>
    <w:rsid w:val="00F15789"/>
    <w:rsid w:val="00F15D27"/>
    <w:rsid w:val="00F15D97"/>
    <w:rsid w:val="00F15F5E"/>
    <w:rsid w:val="00F16691"/>
    <w:rsid w:val="00F16BA9"/>
    <w:rsid w:val="00F16EB3"/>
    <w:rsid w:val="00F1744C"/>
    <w:rsid w:val="00F1793F"/>
    <w:rsid w:val="00F17BB4"/>
    <w:rsid w:val="00F20439"/>
    <w:rsid w:val="00F209A9"/>
    <w:rsid w:val="00F20A91"/>
    <w:rsid w:val="00F20DC4"/>
    <w:rsid w:val="00F21530"/>
    <w:rsid w:val="00F215FB"/>
    <w:rsid w:val="00F224E3"/>
    <w:rsid w:val="00F2307F"/>
    <w:rsid w:val="00F23568"/>
    <w:rsid w:val="00F24004"/>
    <w:rsid w:val="00F247E7"/>
    <w:rsid w:val="00F24F3C"/>
    <w:rsid w:val="00F250CB"/>
    <w:rsid w:val="00F25358"/>
    <w:rsid w:val="00F255F5"/>
    <w:rsid w:val="00F27641"/>
    <w:rsid w:val="00F2798F"/>
    <w:rsid w:val="00F27C49"/>
    <w:rsid w:val="00F30791"/>
    <w:rsid w:val="00F30A13"/>
    <w:rsid w:val="00F32E08"/>
    <w:rsid w:val="00F331EE"/>
    <w:rsid w:val="00F339C9"/>
    <w:rsid w:val="00F33E69"/>
    <w:rsid w:val="00F33E6F"/>
    <w:rsid w:val="00F3415B"/>
    <w:rsid w:val="00F3448A"/>
    <w:rsid w:val="00F34651"/>
    <w:rsid w:val="00F35B2F"/>
    <w:rsid w:val="00F35C64"/>
    <w:rsid w:val="00F35CE7"/>
    <w:rsid w:val="00F36273"/>
    <w:rsid w:val="00F363CD"/>
    <w:rsid w:val="00F364AB"/>
    <w:rsid w:val="00F3659F"/>
    <w:rsid w:val="00F36842"/>
    <w:rsid w:val="00F36CB8"/>
    <w:rsid w:val="00F373A1"/>
    <w:rsid w:val="00F37DEE"/>
    <w:rsid w:val="00F4037F"/>
    <w:rsid w:val="00F403AF"/>
    <w:rsid w:val="00F40A0E"/>
    <w:rsid w:val="00F40DE4"/>
    <w:rsid w:val="00F40E56"/>
    <w:rsid w:val="00F41315"/>
    <w:rsid w:val="00F414E9"/>
    <w:rsid w:val="00F4230F"/>
    <w:rsid w:val="00F42346"/>
    <w:rsid w:val="00F4250D"/>
    <w:rsid w:val="00F426CD"/>
    <w:rsid w:val="00F42A85"/>
    <w:rsid w:val="00F42CE0"/>
    <w:rsid w:val="00F43C07"/>
    <w:rsid w:val="00F44501"/>
    <w:rsid w:val="00F44AEA"/>
    <w:rsid w:val="00F4656A"/>
    <w:rsid w:val="00F46707"/>
    <w:rsid w:val="00F46A15"/>
    <w:rsid w:val="00F46D78"/>
    <w:rsid w:val="00F46F28"/>
    <w:rsid w:val="00F47A22"/>
    <w:rsid w:val="00F47C03"/>
    <w:rsid w:val="00F47F5F"/>
    <w:rsid w:val="00F50708"/>
    <w:rsid w:val="00F509B5"/>
    <w:rsid w:val="00F509B9"/>
    <w:rsid w:val="00F50DFB"/>
    <w:rsid w:val="00F513CB"/>
    <w:rsid w:val="00F51AB4"/>
    <w:rsid w:val="00F51CC5"/>
    <w:rsid w:val="00F5210A"/>
    <w:rsid w:val="00F523F4"/>
    <w:rsid w:val="00F52789"/>
    <w:rsid w:val="00F52B0E"/>
    <w:rsid w:val="00F5313E"/>
    <w:rsid w:val="00F53E4E"/>
    <w:rsid w:val="00F540DB"/>
    <w:rsid w:val="00F5437B"/>
    <w:rsid w:val="00F54DCA"/>
    <w:rsid w:val="00F5526D"/>
    <w:rsid w:val="00F554E0"/>
    <w:rsid w:val="00F567DD"/>
    <w:rsid w:val="00F5752D"/>
    <w:rsid w:val="00F576B2"/>
    <w:rsid w:val="00F57876"/>
    <w:rsid w:val="00F60B2A"/>
    <w:rsid w:val="00F60B8A"/>
    <w:rsid w:val="00F6105F"/>
    <w:rsid w:val="00F6140D"/>
    <w:rsid w:val="00F61936"/>
    <w:rsid w:val="00F62565"/>
    <w:rsid w:val="00F625B5"/>
    <w:rsid w:val="00F62880"/>
    <w:rsid w:val="00F62D02"/>
    <w:rsid w:val="00F62D04"/>
    <w:rsid w:val="00F62DDA"/>
    <w:rsid w:val="00F62F43"/>
    <w:rsid w:val="00F637AF"/>
    <w:rsid w:val="00F63F09"/>
    <w:rsid w:val="00F64321"/>
    <w:rsid w:val="00F64F05"/>
    <w:rsid w:val="00F667CF"/>
    <w:rsid w:val="00F66805"/>
    <w:rsid w:val="00F6687B"/>
    <w:rsid w:val="00F671D6"/>
    <w:rsid w:val="00F67B0C"/>
    <w:rsid w:val="00F67C43"/>
    <w:rsid w:val="00F67EC4"/>
    <w:rsid w:val="00F70310"/>
    <w:rsid w:val="00F703DA"/>
    <w:rsid w:val="00F7205B"/>
    <w:rsid w:val="00F73C76"/>
    <w:rsid w:val="00F74E95"/>
    <w:rsid w:val="00F75A5A"/>
    <w:rsid w:val="00F768B4"/>
    <w:rsid w:val="00F76E52"/>
    <w:rsid w:val="00F777FA"/>
    <w:rsid w:val="00F77926"/>
    <w:rsid w:val="00F80282"/>
    <w:rsid w:val="00F8044A"/>
    <w:rsid w:val="00F80598"/>
    <w:rsid w:val="00F808A8"/>
    <w:rsid w:val="00F8101C"/>
    <w:rsid w:val="00F817D3"/>
    <w:rsid w:val="00F81BBB"/>
    <w:rsid w:val="00F82529"/>
    <w:rsid w:val="00F82AA0"/>
    <w:rsid w:val="00F82B6B"/>
    <w:rsid w:val="00F82C11"/>
    <w:rsid w:val="00F8362C"/>
    <w:rsid w:val="00F8446C"/>
    <w:rsid w:val="00F8447F"/>
    <w:rsid w:val="00F84B60"/>
    <w:rsid w:val="00F853AD"/>
    <w:rsid w:val="00F85712"/>
    <w:rsid w:val="00F85E10"/>
    <w:rsid w:val="00F86718"/>
    <w:rsid w:val="00F86EC5"/>
    <w:rsid w:val="00F86F54"/>
    <w:rsid w:val="00F87B55"/>
    <w:rsid w:val="00F90264"/>
    <w:rsid w:val="00F90790"/>
    <w:rsid w:val="00F907F8"/>
    <w:rsid w:val="00F91857"/>
    <w:rsid w:val="00F91874"/>
    <w:rsid w:val="00F923BC"/>
    <w:rsid w:val="00F92A5B"/>
    <w:rsid w:val="00F92C7B"/>
    <w:rsid w:val="00F93907"/>
    <w:rsid w:val="00F94131"/>
    <w:rsid w:val="00F94AF2"/>
    <w:rsid w:val="00F94C4F"/>
    <w:rsid w:val="00F95FDA"/>
    <w:rsid w:val="00F968BF"/>
    <w:rsid w:val="00F96B2A"/>
    <w:rsid w:val="00F96D1E"/>
    <w:rsid w:val="00F96ED4"/>
    <w:rsid w:val="00FA1448"/>
    <w:rsid w:val="00FA1E00"/>
    <w:rsid w:val="00FA1E4D"/>
    <w:rsid w:val="00FA2235"/>
    <w:rsid w:val="00FA29F6"/>
    <w:rsid w:val="00FA31E5"/>
    <w:rsid w:val="00FA4215"/>
    <w:rsid w:val="00FA4D70"/>
    <w:rsid w:val="00FA56C5"/>
    <w:rsid w:val="00FA59AC"/>
    <w:rsid w:val="00FA59F7"/>
    <w:rsid w:val="00FA5A08"/>
    <w:rsid w:val="00FA5D40"/>
    <w:rsid w:val="00FA5F6D"/>
    <w:rsid w:val="00FA5F7A"/>
    <w:rsid w:val="00FA62CA"/>
    <w:rsid w:val="00FA6E15"/>
    <w:rsid w:val="00FA7047"/>
    <w:rsid w:val="00FB0000"/>
    <w:rsid w:val="00FB01BE"/>
    <w:rsid w:val="00FB0833"/>
    <w:rsid w:val="00FB0845"/>
    <w:rsid w:val="00FB0907"/>
    <w:rsid w:val="00FB0D01"/>
    <w:rsid w:val="00FB104E"/>
    <w:rsid w:val="00FB17B2"/>
    <w:rsid w:val="00FB1E1A"/>
    <w:rsid w:val="00FB2730"/>
    <w:rsid w:val="00FB2C70"/>
    <w:rsid w:val="00FB32B1"/>
    <w:rsid w:val="00FB3949"/>
    <w:rsid w:val="00FB3D83"/>
    <w:rsid w:val="00FB45DA"/>
    <w:rsid w:val="00FB4C5D"/>
    <w:rsid w:val="00FB590A"/>
    <w:rsid w:val="00FB5FE7"/>
    <w:rsid w:val="00FB62CA"/>
    <w:rsid w:val="00FB6357"/>
    <w:rsid w:val="00FB6BB1"/>
    <w:rsid w:val="00FB747D"/>
    <w:rsid w:val="00FB7B4C"/>
    <w:rsid w:val="00FC0147"/>
    <w:rsid w:val="00FC0333"/>
    <w:rsid w:val="00FC05D8"/>
    <w:rsid w:val="00FC0921"/>
    <w:rsid w:val="00FC0BB5"/>
    <w:rsid w:val="00FC0DAC"/>
    <w:rsid w:val="00FC1282"/>
    <w:rsid w:val="00FC1700"/>
    <w:rsid w:val="00FC1ECD"/>
    <w:rsid w:val="00FC2CAB"/>
    <w:rsid w:val="00FC3033"/>
    <w:rsid w:val="00FC30F9"/>
    <w:rsid w:val="00FC3DCE"/>
    <w:rsid w:val="00FC4439"/>
    <w:rsid w:val="00FC5360"/>
    <w:rsid w:val="00FC53AC"/>
    <w:rsid w:val="00FC5F8F"/>
    <w:rsid w:val="00FC6071"/>
    <w:rsid w:val="00FC612A"/>
    <w:rsid w:val="00FC6159"/>
    <w:rsid w:val="00FC7522"/>
    <w:rsid w:val="00FC75D2"/>
    <w:rsid w:val="00FC75FF"/>
    <w:rsid w:val="00FD29FF"/>
    <w:rsid w:val="00FD2BA8"/>
    <w:rsid w:val="00FD40E7"/>
    <w:rsid w:val="00FD46D4"/>
    <w:rsid w:val="00FD4B2C"/>
    <w:rsid w:val="00FD52EE"/>
    <w:rsid w:val="00FD5F70"/>
    <w:rsid w:val="00FD64DC"/>
    <w:rsid w:val="00FD677C"/>
    <w:rsid w:val="00FD6A41"/>
    <w:rsid w:val="00FD6DEF"/>
    <w:rsid w:val="00FD733B"/>
    <w:rsid w:val="00FE039C"/>
    <w:rsid w:val="00FE080A"/>
    <w:rsid w:val="00FE0B27"/>
    <w:rsid w:val="00FE139C"/>
    <w:rsid w:val="00FE13CC"/>
    <w:rsid w:val="00FE16B7"/>
    <w:rsid w:val="00FE18E1"/>
    <w:rsid w:val="00FE1D2D"/>
    <w:rsid w:val="00FE21DB"/>
    <w:rsid w:val="00FE22EA"/>
    <w:rsid w:val="00FE3258"/>
    <w:rsid w:val="00FE32A2"/>
    <w:rsid w:val="00FE3AFD"/>
    <w:rsid w:val="00FE4109"/>
    <w:rsid w:val="00FE41D0"/>
    <w:rsid w:val="00FE511F"/>
    <w:rsid w:val="00FE75BC"/>
    <w:rsid w:val="00FE7B26"/>
    <w:rsid w:val="00FF1A0B"/>
    <w:rsid w:val="00FF1C2A"/>
    <w:rsid w:val="00FF24BD"/>
    <w:rsid w:val="00FF2F6C"/>
    <w:rsid w:val="00FF3133"/>
    <w:rsid w:val="00FF352C"/>
    <w:rsid w:val="00FF45A4"/>
    <w:rsid w:val="00FF472A"/>
    <w:rsid w:val="00FF4BF2"/>
    <w:rsid w:val="00FF4CEC"/>
    <w:rsid w:val="00FF4ED6"/>
    <w:rsid w:val="00FF5CB9"/>
    <w:rsid w:val="00FF6168"/>
    <w:rsid w:val="00FF67B3"/>
    <w:rsid w:val="00FF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575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339C9"/>
    <w:rPr>
      <w:rFonts w:ascii="Times New Roman" w:eastAsia="Times New Roman" w:hAnsi="Times New Roman" w:cs="Times New Roman"/>
      <w:lang w:eastAsia="it-IT" w:bidi="he-IL"/>
    </w:rPr>
  </w:style>
  <w:style w:type="paragraph" w:styleId="Titolo1">
    <w:name w:val="heading 1"/>
    <w:basedOn w:val="Normale"/>
    <w:next w:val="CorpoTesto"/>
    <w:link w:val="Titolo1Carattere"/>
    <w:uiPriority w:val="9"/>
    <w:qFormat/>
    <w:rsid w:val="000E24E5"/>
    <w:pPr>
      <w:numPr>
        <w:numId w:val="2"/>
      </w:numPr>
      <w:spacing w:before="1260" w:after="1120" w:line="360" w:lineRule="auto"/>
      <w:jc w:val="center"/>
      <w:outlineLvl w:val="0"/>
    </w:pPr>
    <w:rPr>
      <w:caps/>
      <w:sz w:val="28"/>
    </w:rPr>
  </w:style>
  <w:style w:type="paragraph" w:styleId="Titolo2">
    <w:name w:val="heading 2"/>
    <w:basedOn w:val="Normale"/>
    <w:next w:val="CorpoTesto"/>
    <w:link w:val="Titolo2Carattere"/>
    <w:uiPriority w:val="9"/>
    <w:qFormat/>
    <w:rsid w:val="000E24E5"/>
    <w:pPr>
      <w:numPr>
        <w:ilvl w:val="1"/>
        <w:numId w:val="2"/>
      </w:numPr>
      <w:spacing w:before="720" w:after="240" w:line="360" w:lineRule="auto"/>
      <w:outlineLvl w:val="1"/>
    </w:pPr>
    <w:rPr>
      <w:caps/>
    </w:rPr>
  </w:style>
  <w:style w:type="paragraph" w:styleId="Titolo3">
    <w:name w:val="heading 3"/>
    <w:basedOn w:val="Normale"/>
    <w:next w:val="Corpotesto0"/>
    <w:link w:val="Titolo3Carattere"/>
    <w:uiPriority w:val="9"/>
    <w:qFormat/>
    <w:rsid w:val="000E24E5"/>
    <w:pPr>
      <w:numPr>
        <w:ilvl w:val="2"/>
        <w:numId w:val="2"/>
      </w:numPr>
      <w:spacing w:before="360" w:after="240" w:line="360" w:lineRule="auto"/>
      <w:outlineLvl w:val="2"/>
    </w:pPr>
    <w:rPr>
      <w:smallCaps/>
    </w:rPr>
  </w:style>
  <w:style w:type="paragraph" w:styleId="Titolo4">
    <w:name w:val="heading 4"/>
    <w:basedOn w:val="Normale"/>
    <w:next w:val="Corpotesto0"/>
    <w:link w:val="Titolo4Carattere"/>
    <w:uiPriority w:val="9"/>
    <w:qFormat/>
    <w:rsid w:val="000E24E5"/>
    <w:pPr>
      <w:numPr>
        <w:ilvl w:val="3"/>
        <w:numId w:val="2"/>
      </w:numPr>
      <w:spacing w:before="360" w:after="240" w:line="360" w:lineRule="auto"/>
      <w:outlineLvl w:val="3"/>
    </w:pPr>
    <w:rPr>
      <w:i/>
    </w:rPr>
  </w:style>
  <w:style w:type="paragraph" w:styleId="Titolo5">
    <w:name w:val="heading 5"/>
    <w:basedOn w:val="Normale"/>
    <w:next w:val="CorpoTesto"/>
    <w:link w:val="Titolo5Carattere"/>
    <w:uiPriority w:val="9"/>
    <w:unhideWhenUsed/>
    <w:qFormat/>
    <w:rsid w:val="004A3B81"/>
    <w:pPr>
      <w:numPr>
        <w:ilvl w:val="4"/>
        <w:numId w:val="2"/>
      </w:numPr>
      <w:spacing w:before="360" w:after="240"/>
      <w:outlineLvl w:val="4"/>
    </w:pPr>
    <w:rPr>
      <w:rFonts w:cs="Times New Roman (Corpo CS)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E24E5"/>
    <w:pPr>
      <w:keepNext/>
      <w:keepLines/>
      <w:numPr>
        <w:ilvl w:val="5"/>
        <w:numId w:val="2"/>
      </w:numPr>
      <w:spacing w:before="40" w:line="259" w:lineRule="auto"/>
      <w:outlineLvl w:val="5"/>
    </w:pPr>
    <w:rPr>
      <w:rFonts w:eastAsiaTheme="majorEastAsia" w:cstheme="majorBidi"/>
      <w:color w:val="1F3763" w:themeColor="accent1" w:themeShade="7F"/>
      <w:szCs w:val="22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E24E5"/>
    <w:pPr>
      <w:keepNext/>
      <w:keepLines/>
      <w:numPr>
        <w:ilvl w:val="6"/>
        <w:numId w:val="2"/>
      </w:numPr>
      <w:spacing w:before="40" w:line="259" w:lineRule="auto"/>
      <w:outlineLvl w:val="6"/>
    </w:pPr>
    <w:rPr>
      <w:rFonts w:eastAsiaTheme="majorEastAsia" w:cstheme="majorBidi"/>
      <w:iCs/>
      <w:color w:val="1F3763" w:themeColor="accent1" w:themeShade="7F"/>
      <w:szCs w:val="22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E24E5"/>
    <w:pPr>
      <w:keepNext/>
      <w:keepLines/>
      <w:numPr>
        <w:ilvl w:val="7"/>
        <w:numId w:val="2"/>
      </w:numPr>
      <w:spacing w:before="40" w:line="259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E24E5"/>
    <w:pPr>
      <w:keepNext/>
      <w:keepLines/>
      <w:numPr>
        <w:ilvl w:val="8"/>
        <w:numId w:val="2"/>
      </w:numPr>
      <w:spacing w:before="4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pazio7pt">
    <w:name w:val="Spazio 7pt"/>
    <w:basedOn w:val="Normale"/>
    <w:qFormat/>
    <w:rsid w:val="00463AEC"/>
    <w:pPr>
      <w:ind w:firstLine="284"/>
      <w:jc w:val="both"/>
    </w:pPr>
    <w:rPr>
      <w:sz w:val="14"/>
      <w:szCs w:val="14"/>
    </w:rPr>
  </w:style>
  <w:style w:type="character" w:customStyle="1" w:styleId="Titolo1Carattere">
    <w:name w:val="Titolo 1 Carattere"/>
    <w:basedOn w:val="Carpredefinitoparagrafo"/>
    <w:link w:val="Titolo1"/>
    <w:uiPriority w:val="9"/>
    <w:rsid w:val="00D0750F"/>
    <w:rPr>
      <w:rFonts w:ascii="Times New Roman" w:eastAsia="Times New Roman" w:hAnsi="Times New Roman" w:cs="Times New Roman"/>
      <w:caps/>
      <w:sz w:val="28"/>
      <w:lang w:eastAsia="it-IT" w:bidi="he-IL"/>
    </w:rPr>
  </w:style>
  <w:style w:type="character" w:customStyle="1" w:styleId="Titolo2Carattere">
    <w:name w:val="Titolo 2 Carattere"/>
    <w:basedOn w:val="Carpredefinitoparagrafo"/>
    <w:link w:val="Titolo2"/>
    <w:uiPriority w:val="9"/>
    <w:rsid w:val="00D0750F"/>
    <w:rPr>
      <w:rFonts w:ascii="Times New Roman" w:eastAsia="Times New Roman" w:hAnsi="Times New Roman" w:cs="Times New Roman"/>
      <w:caps/>
      <w:lang w:eastAsia="it-IT" w:bidi="he-IL"/>
    </w:rPr>
  </w:style>
  <w:style w:type="character" w:customStyle="1" w:styleId="Titolo3Carattere">
    <w:name w:val="Titolo 3 Carattere"/>
    <w:basedOn w:val="Carpredefinitoparagrafo"/>
    <w:link w:val="Titolo3"/>
    <w:uiPriority w:val="9"/>
    <w:rsid w:val="00574572"/>
    <w:rPr>
      <w:rFonts w:ascii="Times New Roman" w:eastAsia="Times New Roman" w:hAnsi="Times New Roman" w:cs="Times New Roman"/>
      <w:smallCaps/>
      <w:lang w:eastAsia="it-IT" w:bidi="he-IL"/>
    </w:rPr>
  </w:style>
  <w:style w:type="character" w:customStyle="1" w:styleId="Titolo4Carattere">
    <w:name w:val="Titolo 4 Carattere"/>
    <w:basedOn w:val="Carpredefinitoparagrafo"/>
    <w:link w:val="Titolo4"/>
    <w:uiPriority w:val="9"/>
    <w:rsid w:val="00D0750F"/>
    <w:rPr>
      <w:rFonts w:ascii="Times New Roman" w:eastAsia="Times New Roman" w:hAnsi="Times New Roman" w:cs="Times New Roman"/>
      <w:i/>
      <w:lang w:eastAsia="it-IT" w:bidi="he-IL"/>
    </w:rPr>
  </w:style>
  <w:style w:type="paragraph" w:styleId="Citazione">
    <w:name w:val="Quote"/>
    <w:basedOn w:val="Normale"/>
    <w:next w:val="CorpoTesto"/>
    <w:link w:val="CitazioneCarattere"/>
    <w:qFormat/>
    <w:rsid w:val="00323CCC"/>
    <w:pPr>
      <w:spacing w:before="120" w:after="240" w:line="260" w:lineRule="exact"/>
      <w:ind w:left="284"/>
      <w:contextualSpacing/>
      <w:jc w:val="both"/>
    </w:pPr>
    <w:rPr>
      <w:sz w:val="22"/>
      <w:szCs w:val="26"/>
    </w:rPr>
  </w:style>
  <w:style w:type="character" w:customStyle="1" w:styleId="CitazioneCarattere">
    <w:name w:val="Citazione Carattere"/>
    <w:basedOn w:val="Carpredefinitoparagrafo"/>
    <w:link w:val="Citazione"/>
    <w:rsid w:val="00323CCC"/>
    <w:rPr>
      <w:rFonts w:ascii="Times New Roman" w:eastAsia="Times New Roman" w:hAnsi="Times New Roman" w:cs="Times New Roman"/>
      <w:sz w:val="22"/>
      <w:szCs w:val="26"/>
      <w:lang w:eastAsia="it-IT" w:bidi="he-IL"/>
    </w:rPr>
  </w:style>
  <w:style w:type="paragraph" w:customStyle="1" w:styleId="Capitolonumero">
    <w:name w:val="Capitolo numero"/>
    <w:basedOn w:val="Normale"/>
    <w:next w:val="Titolo1"/>
    <w:qFormat/>
    <w:rsid w:val="0045538C"/>
    <w:pPr>
      <w:numPr>
        <w:numId w:val="5"/>
      </w:numPr>
      <w:spacing w:before="1260" w:after="280" w:line="360" w:lineRule="auto"/>
      <w:jc w:val="center"/>
    </w:pPr>
    <w:rPr>
      <w:caps/>
      <w:sz w:val="28"/>
    </w:rPr>
  </w:style>
  <w:style w:type="paragraph" w:styleId="Testonotaapidipagina">
    <w:name w:val="footnote text"/>
    <w:basedOn w:val="Normale"/>
    <w:link w:val="TestonotaapidipaginaCarattere"/>
    <w:unhideWhenUsed/>
    <w:rsid w:val="003F5642"/>
    <w:pPr>
      <w:tabs>
        <w:tab w:val="left" w:pos="284"/>
      </w:tabs>
      <w:spacing w:line="264" w:lineRule="auto"/>
      <w:jc w:val="both"/>
    </w:pPr>
    <w:rPr>
      <w:rFonts w:ascii="Times New Roman (Titoli (testo" w:hAnsi="Times New Roman (Titoli (testo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F5642"/>
    <w:rPr>
      <w:rFonts w:ascii="Times New Roman (Titoli (testo" w:eastAsia="Times New Roman" w:hAnsi="Times New Roman (Titoli (testo" w:cs="Times New Roman"/>
      <w:sz w:val="20"/>
      <w:szCs w:val="20"/>
      <w:lang w:eastAsia="it-IT" w:bidi="he-IL"/>
    </w:rPr>
  </w:style>
  <w:style w:type="paragraph" w:styleId="Corpotesto0">
    <w:name w:val="Body Text"/>
    <w:basedOn w:val="Normale"/>
    <w:link w:val="CorpotestoCarattere"/>
    <w:uiPriority w:val="99"/>
    <w:unhideWhenUsed/>
    <w:qFormat/>
    <w:rsid w:val="00224D79"/>
    <w:pPr>
      <w:ind w:firstLine="284"/>
    </w:pPr>
  </w:style>
  <w:style w:type="character" w:customStyle="1" w:styleId="CorpotestoCarattere">
    <w:name w:val="Corpo testo Carattere"/>
    <w:basedOn w:val="Carpredefinitoparagrafo"/>
    <w:link w:val="Corpotesto0"/>
    <w:uiPriority w:val="99"/>
    <w:rsid w:val="00224D79"/>
    <w:rPr>
      <w:rFonts w:ascii="Times New Roman" w:eastAsia="Times New Roman" w:hAnsi="Times New Roman" w:cs="Times New Roman"/>
      <w:lang w:eastAsia="it-IT" w:bidi="he-IL"/>
    </w:rPr>
  </w:style>
  <w:style w:type="paragraph" w:customStyle="1" w:styleId="CorpoTesto">
    <w:name w:val="Corpo Testo"/>
    <w:basedOn w:val="CorpoPUL"/>
    <w:qFormat/>
    <w:rsid w:val="00323CCC"/>
    <w:pPr>
      <w:ind w:firstLine="284"/>
    </w:pPr>
  </w:style>
  <w:style w:type="paragraph" w:customStyle="1" w:styleId="Trattinoelenco">
    <w:name w:val="Trattino elenco"/>
    <w:basedOn w:val="CorpoTesto"/>
    <w:qFormat/>
    <w:rsid w:val="0055790A"/>
    <w:pPr>
      <w:tabs>
        <w:tab w:val="left" w:pos="284"/>
      </w:tabs>
      <w:ind w:firstLine="0"/>
    </w:pPr>
  </w:style>
  <w:style w:type="paragraph" w:customStyle="1" w:styleId="Elenconumerato">
    <w:name w:val="Elenco numerato"/>
    <w:basedOn w:val="CorpoTesto"/>
    <w:qFormat/>
    <w:rsid w:val="00AB10E3"/>
    <w:pPr>
      <w:numPr>
        <w:numId w:val="3"/>
      </w:numPr>
      <w:spacing w:after="120" w:line="240" w:lineRule="auto"/>
    </w:pPr>
  </w:style>
  <w:style w:type="paragraph" w:customStyle="1" w:styleId="Mezzarigabianca7pt">
    <w:name w:val="Mezza riga bianca (7pt)"/>
    <w:basedOn w:val="CorpoTesto"/>
    <w:qFormat/>
    <w:rsid w:val="00FE75BC"/>
    <w:pPr>
      <w:spacing w:line="240" w:lineRule="auto"/>
    </w:pPr>
    <w:rPr>
      <w:sz w:val="14"/>
    </w:rPr>
  </w:style>
  <w:style w:type="paragraph" w:customStyle="1" w:styleId="Elencocontrattino">
    <w:name w:val="Elenco con trattino"/>
    <w:basedOn w:val="CorpoTesto"/>
    <w:qFormat/>
    <w:rsid w:val="00A57803"/>
    <w:pPr>
      <w:numPr>
        <w:numId w:val="1"/>
      </w:numPr>
      <w:tabs>
        <w:tab w:val="left" w:pos="284"/>
      </w:tabs>
      <w:spacing w:after="120" w:line="240" w:lineRule="auto"/>
    </w:pPr>
  </w:style>
  <w:style w:type="character" w:customStyle="1" w:styleId="Titolo5Carattere">
    <w:name w:val="Titolo 5 Carattere"/>
    <w:basedOn w:val="Carpredefinitoparagrafo"/>
    <w:link w:val="Titolo5"/>
    <w:uiPriority w:val="9"/>
    <w:rsid w:val="004A3B81"/>
    <w:rPr>
      <w:rFonts w:ascii="Times New Roman" w:eastAsia="Times New Roman" w:hAnsi="Times New Roman" w:cs="Times New Roman (Corpo CS)"/>
      <w:lang w:eastAsia="it-IT" w:bidi="he-IL"/>
    </w:rPr>
  </w:style>
  <w:style w:type="paragraph" w:styleId="Indice1">
    <w:name w:val="index 1"/>
    <w:basedOn w:val="Normale"/>
    <w:autoRedefine/>
    <w:uiPriority w:val="99"/>
    <w:unhideWhenUsed/>
    <w:rsid w:val="00075537"/>
    <w:pPr>
      <w:tabs>
        <w:tab w:val="right" w:leader="dot" w:pos="8494"/>
      </w:tabs>
      <w:spacing w:before="40"/>
      <w:ind w:left="284" w:hanging="284"/>
    </w:pPr>
    <w:rPr>
      <w:rFonts w:cs="Times New Roman (Corpo CS)"/>
      <w:sz w:val="26"/>
      <w:szCs w:val="22"/>
    </w:rPr>
  </w:style>
  <w:style w:type="paragraph" w:styleId="Indice2">
    <w:name w:val="index 2"/>
    <w:basedOn w:val="Normale"/>
    <w:next w:val="Normale"/>
    <w:autoRedefine/>
    <w:uiPriority w:val="99"/>
    <w:semiHidden/>
    <w:unhideWhenUsed/>
    <w:rsid w:val="00075537"/>
    <w:pPr>
      <w:ind w:left="568" w:hanging="284"/>
    </w:pPr>
    <w:rPr>
      <w:sz w:val="26"/>
      <w:szCs w:val="22"/>
    </w:rPr>
  </w:style>
  <w:style w:type="paragraph" w:styleId="Indice3">
    <w:name w:val="index 3"/>
    <w:basedOn w:val="Normale"/>
    <w:autoRedefine/>
    <w:uiPriority w:val="99"/>
    <w:semiHidden/>
    <w:unhideWhenUsed/>
    <w:rsid w:val="00075537"/>
    <w:pPr>
      <w:ind w:left="851" w:hanging="284"/>
    </w:pPr>
    <w:rPr>
      <w:sz w:val="26"/>
      <w:szCs w:val="22"/>
    </w:rPr>
  </w:style>
  <w:style w:type="paragraph" w:styleId="Sommario2">
    <w:name w:val="toc 2"/>
    <w:basedOn w:val="Normale"/>
    <w:next w:val="Normale"/>
    <w:uiPriority w:val="39"/>
    <w:qFormat/>
    <w:rsid w:val="00C652D2"/>
    <w:pPr>
      <w:tabs>
        <w:tab w:val="right" w:leader="dot" w:pos="9072"/>
      </w:tabs>
    </w:pPr>
    <w:rPr>
      <w:noProof/>
      <w:szCs w:val="22"/>
    </w:rPr>
  </w:style>
  <w:style w:type="paragraph" w:styleId="Sommario1">
    <w:name w:val="toc 1"/>
    <w:basedOn w:val="Normale"/>
    <w:next w:val="Normale"/>
    <w:autoRedefine/>
    <w:uiPriority w:val="39"/>
    <w:rsid w:val="00390A37"/>
    <w:pPr>
      <w:tabs>
        <w:tab w:val="right" w:leader="dot" w:pos="9072"/>
      </w:tabs>
      <w:spacing w:before="120" w:after="120"/>
    </w:pPr>
    <w:rPr>
      <w:smallCaps/>
      <w:noProof/>
      <w:color w:val="000000" w:themeColor="text1"/>
    </w:rPr>
  </w:style>
  <w:style w:type="paragraph" w:styleId="Sommario3">
    <w:name w:val="toc 3"/>
    <w:basedOn w:val="Normale"/>
    <w:next w:val="Normale"/>
    <w:autoRedefine/>
    <w:uiPriority w:val="39"/>
    <w:rsid w:val="00390A37"/>
    <w:pPr>
      <w:tabs>
        <w:tab w:val="right" w:leader="dot" w:pos="9072"/>
      </w:tabs>
      <w:ind w:left="284"/>
    </w:pPr>
  </w:style>
  <w:style w:type="paragraph" w:styleId="Sommario4">
    <w:name w:val="toc 4"/>
    <w:basedOn w:val="Normale"/>
    <w:next w:val="Normale"/>
    <w:autoRedefine/>
    <w:uiPriority w:val="39"/>
    <w:rsid w:val="00553686"/>
    <w:pPr>
      <w:tabs>
        <w:tab w:val="right" w:leader="dot" w:pos="9056"/>
      </w:tabs>
      <w:ind w:left="567"/>
    </w:pPr>
  </w:style>
  <w:style w:type="paragraph" w:customStyle="1" w:styleId="CorpoPUL">
    <w:name w:val="Corpo PUL"/>
    <w:basedOn w:val="Normale"/>
    <w:qFormat/>
    <w:rsid w:val="009B1BC7"/>
    <w:pPr>
      <w:spacing w:line="360" w:lineRule="auto"/>
      <w:ind w:firstLine="567"/>
      <w:jc w:val="both"/>
    </w:pPr>
  </w:style>
  <w:style w:type="paragraph" w:customStyle="1" w:styleId="CITAZIONEPUL">
    <w:name w:val="CITAZIONE PUL"/>
    <w:basedOn w:val="Normale"/>
    <w:qFormat/>
    <w:rsid w:val="00265BDC"/>
    <w:pPr>
      <w:spacing w:before="220" w:after="220"/>
      <w:ind w:left="567"/>
      <w:jc w:val="both"/>
    </w:pPr>
    <w:rPr>
      <w:sz w:val="22"/>
      <w:szCs w:val="22"/>
    </w:rPr>
  </w:style>
  <w:style w:type="paragraph" w:customStyle="1" w:styleId="1GRADOPUL">
    <w:name w:val="1° GRADO PUL"/>
    <w:basedOn w:val="Normale"/>
    <w:next w:val="CorpoPUL"/>
    <w:qFormat/>
    <w:rsid w:val="00265BDC"/>
    <w:pPr>
      <w:spacing w:before="720" w:after="360" w:line="360" w:lineRule="auto"/>
    </w:pPr>
    <w:rPr>
      <w:bCs/>
      <w:smallCaps/>
      <w:szCs w:val="28"/>
    </w:rPr>
  </w:style>
  <w:style w:type="paragraph" w:customStyle="1" w:styleId="2GradoPUL">
    <w:name w:val="2° Grado PUL"/>
    <w:basedOn w:val="1GRADOPUL"/>
    <w:next w:val="CorpoPUL"/>
    <w:qFormat/>
    <w:rsid w:val="00265BDC"/>
    <w:pPr>
      <w:spacing w:before="360" w:after="240"/>
    </w:pPr>
    <w:rPr>
      <w:i/>
      <w:iCs/>
      <w:smallCaps w:val="0"/>
    </w:rPr>
  </w:style>
  <w:style w:type="paragraph" w:customStyle="1" w:styleId="BibliografiaPUL">
    <w:name w:val="Bibliografia PUL"/>
    <w:basedOn w:val="CorpoPUL"/>
    <w:qFormat/>
    <w:rsid w:val="00F90790"/>
    <w:pPr>
      <w:spacing w:after="60" w:line="240" w:lineRule="auto"/>
      <w:ind w:left="1134" w:hanging="1134"/>
    </w:pPr>
  </w:style>
  <w:style w:type="character" w:styleId="Rimandonotaapidipagina">
    <w:name w:val="footnote reference"/>
    <w:uiPriority w:val="99"/>
    <w:semiHidden/>
    <w:rsid w:val="00766ABD"/>
    <w:rPr>
      <w:rFonts w:cs="Times New Roman"/>
      <w:vertAlign w:val="superscript"/>
    </w:rPr>
  </w:style>
  <w:style w:type="paragraph" w:customStyle="1" w:styleId="Corpo13bibliografia">
    <w:name w:val="Corpo 13 (bibliografia)"/>
    <w:basedOn w:val="Normale"/>
    <w:qFormat/>
    <w:rsid w:val="003166E9"/>
    <w:pPr>
      <w:tabs>
        <w:tab w:val="left" w:pos="1134"/>
      </w:tabs>
      <w:spacing w:after="60"/>
      <w:ind w:left="1134" w:hanging="1134"/>
      <w:jc w:val="both"/>
    </w:pPr>
    <w:rPr>
      <w:sz w:val="26"/>
      <w:szCs w:val="26"/>
    </w:rPr>
  </w:style>
  <w:style w:type="paragraph" w:styleId="Intestazione">
    <w:name w:val="header"/>
    <w:basedOn w:val="Normale"/>
    <w:link w:val="IntestazioneCarattere"/>
    <w:uiPriority w:val="99"/>
    <w:unhideWhenUsed/>
    <w:rsid w:val="00D7673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76735"/>
    <w:rPr>
      <w:rFonts w:ascii="Times New Roman" w:hAnsi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D7673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76735"/>
    <w:rPr>
      <w:rFonts w:ascii="Times New Roman" w:hAnsi="Times New Roman"/>
    </w:rPr>
  </w:style>
  <w:style w:type="character" w:styleId="Numeropagina">
    <w:name w:val="page number"/>
    <w:basedOn w:val="Carpredefinitoparagrafo"/>
    <w:uiPriority w:val="99"/>
    <w:semiHidden/>
    <w:unhideWhenUsed/>
    <w:rsid w:val="00441156"/>
  </w:style>
  <w:style w:type="character" w:styleId="Numeroriga">
    <w:name w:val="line number"/>
    <w:basedOn w:val="Carpredefinitoparagrafo"/>
    <w:uiPriority w:val="99"/>
    <w:unhideWhenUsed/>
    <w:rsid w:val="002E1542"/>
    <w:rPr>
      <w:rFonts w:asciiTheme="minorHAnsi" w:hAnsiTheme="minorHAnsi"/>
      <w:color w:val="7F7F7F" w:themeColor="text1" w:themeTint="80"/>
      <w:sz w:val="20"/>
    </w:rPr>
  </w:style>
  <w:style w:type="paragraph" w:styleId="Paragrafoelenco">
    <w:name w:val="List Paragraph"/>
    <w:basedOn w:val="Normale"/>
    <w:qFormat/>
    <w:rsid w:val="006E798E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75312B"/>
  </w:style>
  <w:style w:type="character" w:styleId="Rimandocommento">
    <w:name w:val="annotation reference"/>
    <w:basedOn w:val="Carpredefinitoparagrafo"/>
    <w:uiPriority w:val="99"/>
    <w:semiHidden/>
    <w:unhideWhenUsed/>
    <w:rsid w:val="009F11F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9F11F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9F11FE"/>
    <w:rPr>
      <w:rFonts w:ascii="Times New Roman" w:hAnsi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F11F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F11FE"/>
    <w:rPr>
      <w:rFonts w:ascii="Times New Roman" w:hAnsi="Times New Roman"/>
      <w:b/>
      <w:bCs/>
      <w:sz w:val="20"/>
      <w:szCs w:val="20"/>
    </w:rPr>
  </w:style>
  <w:style w:type="paragraph" w:styleId="Revisione">
    <w:name w:val="Revision"/>
    <w:hidden/>
    <w:uiPriority w:val="99"/>
    <w:semiHidden/>
    <w:rsid w:val="0073184A"/>
    <w:rPr>
      <w:rFonts w:ascii="Times New Roman" w:hAnsi="Times New Roman"/>
    </w:rPr>
  </w:style>
  <w:style w:type="paragraph" w:customStyle="1" w:styleId="Bibliografiacasellata">
    <w:name w:val="Bibliografia casellata"/>
    <w:basedOn w:val="Corpo13bibliografia"/>
    <w:qFormat/>
    <w:rsid w:val="00967A0A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sz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77A3C"/>
    <w:rPr>
      <w:rFonts w:ascii="Times New Roman" w:eastAsiaTheme="majorEastAsia" w:hAnsi="Times New Roman" w:cstheme="majorBidi"/>
      <w:color w:val="1F3763" w:themeColor="accent1" w:themeShade="7F"/>
      <w:szCs w:val="22"/>
      <w:lang w:eastAsia="it-IT" w:bidi="he-IL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77A3C"/>
    <w:rPr>
      <w:rFonts w:ascii="Times New Roman" w:eastAsiaTheme="majorEastAsia" w:hAnsi="Times New Roman" w:cstheme="majorBidi"/>
      <w:iCs/>
      <w:color w:val="1F3763" w:themeColor="accent1" w:themeShade="7F"/>
      <w:szCs w:val="22"/>
      <w:lang w:eastAsia="it-IT" w:bidi="he-IL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303D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it-IT" w:bidi="he-IL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303D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it-IT" w:bidi="he-IL"/>
    </w:rPr>
  </w:style>
  <w:style w:type="paragraph" w:customStyle="1" w:styleId="Tabelleninhalt">
    <w:name w:val="Tabelleninhalt"/>
    <w:basedOn w:val="Normale"/>
    <w:qFormat/>
    <w:rsid w:val="000303D5"/>
    <w:pPr>
      <w:suppressLineNumbers/>
      <w:spacing w:after="160" w:line="259" w:lineRule="auto"/>
    </w:pPr>
    <w:rPr>
      <w:rFonts w:asciiTheme="minorHAnsi" w:hAnsiTheme="minorHAnsi"/>
      <w:sz w:val="22"/>
      <w:szCs w:val="22"/>
      <w:lang w:val="de-DE"/>
    </w:rPr>
  </w:style>
  <w:style w:type="character" w:customStyle="1" w:styleId="Funotenzeichen1">
    <w:name w:val="Fußnotenzeichen1"/>
    <w:qFormat/>
    <w:rsid w:val="000303D5"/>
    <w:rPr>
      <w:rFonts w:ascii="Palatino Linotype" w:hAnsi="Palatino Linotype"/>
      <w:sz w:val="20"/>
      <w:vertAlign w:val="superscript"/>
    </w:rPr>
  </w:style>
  <w:style w:type="character" w:customStyle="1" w:styleId="Funotenanker">
    <w:name w:val="Fußnotenanker"/>
    <w:rsid w:val="000303D5"/>
    <w:rPr>
      <w:rFonts w:ascii="Palatino Linotype" w:hAnsi="Palatino Linotype"/>
      <w:vertAlign w:val="superscript"/>
    </w:rPr>
  </w:style>
  <w:style w:type="paragraph" w:customStyle="1" w:styleId="Listenabsatz1">
    <w:name w:val="Listenabsatz1"/>
    <w:basedOn w:val="Normale"/>
    <w:qFormat/>
    <w:rsid w:val="000303D5"/>
    <w:pPr>
      <w:suppressAutoHyphens/>
      <w:spacing w:after="160" w:line="259" w:lineRule="auto"/>
      <w:ind w:left="284" w:hanging="284"/>
    </w:pPr>
    <w:rPr>
      <w:rFonts w:asciiTheme="minorHAnsi" w:hAnsiTheme="minorHAnsi"/>
      <w:sz w:val="22"/>
      <w:szCs w:val="22"/>
      <w:lang w:val="de-DE"/>
    </w:rPr>
  </w:style>
  <w:style w:type="paragraph" w:customStyle="1" w:styleId="Funotentext1">
    <w:name w:val="Fußnotentext1"/>
    <w:basedOn w:val="Normale"/>
    <w:qFormat/>
    <w:rsid w:val="000303D5"/>
    <w:pPr>
      <w:suppressAutoHyphens/>
      <w:spacing w:after="160" w:line="259" w:lineRule="auto"/>
      <w:ind w:firstLine="284"/>
    </w:pPr>
    <w:rPr>
      <w:rFonts w:asciiTheme="minorHAnsi" w:hAnsiTheme="minorHAnsi"/>
      <w:sz w:val="22"/>
      <w:szCs w:val="22"/>
      <w:lang w:val="de-DE"/>
    </w:rPr>
  </w:style>
  <w:style w:type="paragraph" w:customStyle="1" w:styleId="western">
    <w:name w:val="western"/>
    <w:basedOn w:val="Normale"/>
    <w:rsid w:val="000303D5"/>
    <w:pPr>
      <w:spacing w:before="100" w:beforeAutospacing="1" w:after="119" w:line="259" w:lineRule="auto"/>
    </w:pPr>
    <w:rPr>
      <w:rFonts w:asciiTheme="minorHAnsi" w:hAnsiTheme="minorHAnsi"/>
      <w:sz w:val="22"/>
      <w:szCs w:val="22"/>
      <w:lang w:val="de-DE" w:eastAsia="de-DE"/>
    </w:rPr>
  </w:style>
  <w:style w:type="character" w:styleId="Collegamentoipertestuale">
    <w:name w:val="Hyperlink"/>
    <w:basedOn w:val="Carpredefinitoparagrafo"/>
    <w:uiPriority w:val="99"/>
    <w:unhideWhenUsed/>
    <w:rsid w:val="000303D5"/>
    <w:rPr>
      <w:color w:val="0563C1" w:themeColor="hyperlink"/>
      <w:u w:val="single"/>
    </w:rPr>
  </w:style>
  <w:style w:type="paragraph" w:customStyle="1" w:styleId="Notacasellata">
    <w:name w:val="Nota casellata"/>
    <w:basedOn w:val="Bibliografiacasellata"/>
    <w:qFormat/>
    <w:rsid w:val="008D29E8"/>
    <w:pPr>
      <w:spacing w:after="0"/>
      <w:ind w:left="0" w:firstLine="284"/>
    </w:pPr>
    <w:rPr>
      <w:color w:val="000000"/>
      <w:szCs w:val="24"/>
    </w:rPr>
  </w:style>
  <w:style w:type="paragraph" w:customStyle="1" w:styleId="bibliografiaonota">
    <w:name w:val="bibliografia o nota"/>
    <w:basedOn w:val="CorpoTesto"/>
    <w:qFormat/>
    <w:rsid w:val="00386478"/>
    <w:pPr>
      <w:spacing w:before="120" w:after="60" w:line="240" w:lineRule="auto"/>
      <w:ind w:firstLine="0"/>
    </w:pPr>
    <w:rPr>
      <w:rFonts w:asciiTheme="minorHAnsi" w:hAnsiTheme="minorHAnsi" w:cstheme="minorHAnsi"/>
      <w:b/>
      <w:bCs/>
    </w:rPr>
  </w:style>
  <w:style w:type="paragraph" w:customStyle="1" w:styleId="Bibliografiaonotacasellata">
    <w:name w:val="Bibliografia o nota casellata"/>
    <w:basedOn w:val="bibliografiaonota"/>
    <w:qFormat/>
    <w:rsid w:val="003C33D5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3EF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3EFF"/>
    <w:rPr>
      <w:rFonts w:ascii="Segoe UI" w:hAnsi="Segoe UI" w:cs="Segoe UI"/>
      <w:sz w:val="18"/>
      <w:szCs w:val="18"/>
    </w:rPr>
  </w:style>
  <w:style w:type="character" w:styleId="Menzionenonrisolta">
    <w:name w:val="Unresolved Mention"/>
    <w:basedOn w:val="Carpredefinitoparagrafo"/>
    <w:uiPriority w:val="99"/>
    <w:semiHidden/>
    <w:unhideWhenUsed/>
    <w:rsid w:val="0013315C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5F21B1"/>
    <w:rPr>
      <w:color w:val="954F72" w:themeColor="followedHyperlink"/>
      <w:u w:val="single"/>
    </w:rPr>
  </w:style>
  <w:style w:type="paragraph" w:styleId="Sommario5">
    <w:name w:val="toc 5"/>
    <w:basedOn w:val="Normale"/>
    <w:next w:val="Normale"/>
    <w:autoRedefine/>
    <w:uiPriority w:val="39"/>
    <w:unhideWhenUsed/>
    <w:rsid w:val="00D70BA6"/>
    <w:pPr>
      <w:spacing w:after="100"/>
      <w:ind w:left="960"/>
    </w:pPr>
    <w:rPr>
      <w:rFonts w:asciiTheme="minorHAnsi" w:eastAsiaTheme="minorEastAsia" w:hAnsiTheme="minorHAnsi" w:cstheme="minorBidi"/>
    </w:rPr>
  </w:style>
  <w:style w:type="paragraph" w:styleId="Sommario6">
    <w:name w:val="toc 6"/>
    <w:basedOn w:val="Normale"/>
    <w:next w:val="Normale"/>
    <w:autoRedefine/>
    <w:uiPriority w:val="39"/>
    <w:unhideWhenUsed/>
    <w:rsid w:val="00D70BA6"/>
    <w:pPr>
      <w:spacing w:after="100"/>
      <w:ind w:left="1200"/>
    </w:pPr>
    <w:rPr>
      <w:rFonts w:asciiTheme="minorHAnsi" w:eastAsiaTheme="minorEastAsia" w:hAnsiTheme="minorHAnsi" w:cstheme="minorBidi"/>
    </w:rPr>
  </w:style>
  <w:style w:type="paragraph" w:styleId="Sommario7">
    <w:name w:val="toc 7"/>
    <w:basedOn w:val="Normale"/>
    <w:next w:val="Normale"/>
    <w:autoRedefine/>
    <w:uiPriority w:val="39"/>
    <w:unhideWhenUsed/>
    <w:rsid w:val="00D70BA6"/>
    <w:pPr>
      <w:spacing w:after="100"/>
      <w:ind w:left="1440"/>
    </w:pPr>
    <w:rPr>
      <w:rFonts w:asciiTheme="minorHAnsi" w:eastAsiaTheme="minorEastAsia" w:hAnsiTheme="minorHAnsi" w:cstheme="minorBidi"/>
    </w:rPr>
  </w:style>
  <w:style w:type="paragraph" w:styleId="Sommario8">
    <w:name w:val="toc 8"/>
    <w:basedOn w:val="Normale"/>
    <w:next w:val="Normale"/>
    <w:autoRedefine/>
    <w:uiPriority w:val="39"/>
    <w:unhideWhenUsed/>
    <w:rsid w:val="00D70BA6"/>
    <w:pPr>
      <w:spacing w:after="100"/>
      <w:ind w:left="1680"/>
    </w:pPr>
    <w:rPr>
      <w:rFonts w:asciiTheme="minorHAnsi" w:eastAsiaTheme="minorEastAsia" w:hAnsiTheme="minorHAnsi" w:cstheme="minorBidi"/>
    </w:rPr>
  </w:style>
  <w:style w:type="paragraph" w:styleId="Sommario9">
    <w:name w:val="toc 9"/>
    <w:basedOn w:val="Normale"/>
    <w:next w:val="Normale"/>
    <w:autoRedefine/>
    <w:uiPriority w:val="39"/>
    <w:unhideWhenUsed/>
    <w:rsid w:val="00D70BA6"/>
    <w:pPr>
      <w:spacing w:after="100"/>
      <w:ind w:left="1920"/>
    </w:pPr>
    <w:rPr>
      <w:rFonts w:asciiTheme="minorHAnsi" w:eastAsiaTheme="minorEastAsia" w:hAnsiTheme="minorHAnsi" w:cstheme="minorBidi"/>
    </w:rPr>
  </w:style>
  <w:style w:type="table" w:styleId="Grigliatabella">
    <w:name w:val="Table Grid"/>
    <w:basedOn w:val="Tabellanormale"/>
    <w:uiPriority w:val="39"/>
    <w:rsid w:val="00CA79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lencocorrente1">
    <w:name w:val="Elenco corrente1"/>
    <w:uiPriority w:val="99"/>
    <w:rsid w:val="00D64E07"/>
    <w:pPr>
      <w:numPr>
        <w:numId w:val="6"/>
      </w:numPr>
    </w:pPr>
  </w:style>
  <w:style w:type="numbering" w:customStyle="1" w:styleId="Elencocorrente2">
    <w:name w:val="Elenco corrente2"/>
    <w:uiPriority w:val="99"/>
    <w:rsid w:val="00D64E07"/>
    <w:pPr>
      <w:numPr>
        <w:numId w:val="7"/>
      </w:numPr>
    </w:pPr>
  </w:style>
  <w:style w:type="numbering" w:customStyle="1" w:styleId="Elencocorrente3">
    <w:name w:val="Elenco corrente3"/>
    <w:uiPriority w:val="99"/>
    <w:rsid w:val="00172B3E"/>
    <w:pPr>
      <w:numPr>
        <w:numId w:val="8"/>
      </w:numPr>
    </w:pPr>
  </w:style>
  <w:style w:type="numbering" w:customStyle="1" w:styleId="Elencocorrente4">
    <w:name w:val="Elenco corrente4"/>
    <w:uiPriority w:val="99"/>
    <w:rsid w:val="00D0750F"/>
    <w:pPr>
      <w:numPr>
        <w:numId w:val="9"/>
      </w:numPr>
    </w:pPr>
  </w:style>
  <w:style w:type="numbering" w:customStyle="1" w:styleId="Elencocorrente5">
    <w:name w:val="Elenco corrente5"/>
    <w:uiPriority w:val="99"/>
    <w:rsid w:val="00D0750F"/>
    <w:pPr>
      <w:numPr>
        <w:numId w:val="10"/>
      </w:numPr>
    </w:pPr>
  </w:style>
  <w:style w:type="numbering" w:customStyle="1" w:styleId="Elencocorrente6">
    <w:name w:val="Elenco corrente6"/>
    <w:uiPriority w:val="99"/>
    <w:rsid w:val="00D0750F"/>
    <w:pPr>
      <w:numPr>
        <w:numId w:val="11"/>
      </w:numPr>
    </w:pPr>
  </w:style>
  <w:style w:type="numbering" w:customStyle="1" w:styleId="Elencocorrente7">
    <w:name w:val="Elenco corrente7"/>
    <w:uiPriority w:val="99"/>
    <w:rsid w:val="00A57803"/>
    <w:pPr>
      <w:numPr>
        <w:numId w:val="12"/>
      </w:numPr>
    </w:pPr>
  </w:style>
  <w:style w:type="numbering" w:customStyle="1" w:styleId="Elencocorrente8">
    <w:name w:val="Elenco corrente8"/>
    <w:uiPriority w:val="99"/>
    <w:rsid w:val="00A57803"/>
    <w:pPr>
      <w:numPr>
        <w:numId w:val="13"/>
      </w:numPr>
    </w:pPr>
  </w:style>
  <w:style w:type="character" w:customStyle="1" w:styleId="ng-star-inserted">
    <w:name w:val="ng-star-inserted"/>
    <w:basedOn w:val="Carpredefinitoparagrafo"/>
    <w:rsid w:val="003A2259"/>
  </w:style>
  <w:style w:type="character" w:styleId="Enfasigrassetto">
    <w:name w:val="Strong"/>
    <w:basedOn w:val="Carpredefinitoparagrafo"/>
    <w:uiPriority w:val="22"/>
    <w:qFormat/>
    <w:rsid w:val="008F72D0"/>
    <w:rPr>
      <w:b/>
      <w:bCs/>
    </w:rPr>
  </w:style>
  <w:style w:type="numbering" w:customStyle="1" w:styleId="Elencocorrente9">
    <w:name w:val="Elenco corrente9"/>
    <w:uiPriority w:val="99"/>
    <w:rsid w:val="00C652D2"/>
    <w:pPr>
      <w:numPr>
        <w:numId w:val="16"/>
      </w:numPr>
    </w:pPr>
  </w:style>
  <w:style w:type="character" w:styleId="Enfasicorsivo">
    <w:name w:val="Emphasis"/>
    <w:basedOn w:val="Carpredefinitoparagrafo"/>
    <w:uiPriority w:val="20"/>
    <w:qFormat/>
    <w:rsid w:val="007C3AF0"/>
    <w:rPr>
      <w:i/>
      <w:iCs/>
    </w:rPr>
  </w:style>
  <w:style w:type="paragraph" w:customStyle="1" w:styleId="SigleeabbreviazioniPUL">
    <w:name w:val="Sigle e abbreviazioni PUL"/>
    <w:qFormat/>
    <w:rsid w:val="00035952"/>
    <w:pPr>
      <w:ind w:left="1134" w:hanging="1134"/>
      <w:jc w:val="both"/>
    </w:pPr>
    <w:rPr>
      <w:rFonts w:ascii="Times New Roman" w:eastAsia="Times New Roman" w:hAnsi="Times New Roman" w:cs="Times New Roman"/>
      <w:lang w:eastAsia="it-IT" w:bidi="he-IL"/>
    </w:rPr>
  </w:style>
  <w:style w:type="paragraph" w:customStyle="1" w:styleId="Frontespizio">
    <w:name w:val="Frontespizio"/>
    <w:qFormat/>
    <w:rsid w:val="00AA58E2"/>
    <w:pPr>
      <w:jc w:val="center"/>
    </w:pPr>
    <w:rPr>
      <w:rFonts w:ascii="Times New Roman" w:eastAsia="Times New Roman" w:hAnsi="Times New Roman" w:cs="Times New Roman"/>
      <w:sz w:val="32"/>
      <w:lang w:eastAsia="it-IT" w:bidi="he-IL"/>
    </w:rPr>
  </w:style>
  <w:style w:type="paragraph" w:customStyle="1" w:styleId="TitoloFrontespizio">
    <w:name w:val="Titolo Frontespizio"/>
    <w:basedOn w:val="Frontespizio"/>
    <w:next w:val="SottotitoloFrontespizio"/>
    <w:qFormat/>
    <w:rsid w:val="00583852"/>
    <w:pPr>
      <w:spacing w:after="320"/>
    </w:pPr>
    <w:rPr>
      <w:b/>
      <w:sz w:val="44"/>
    </w:rPr>
  </w:style>
  <w:style w:type="paragraph" w:customStyle="1" w:styleId="SottotitoloFrontespizio">
    <w:name w:val="Sottotitolo Frontespizio"/>
    <w:basedOn w:val="TitoloFrontespizio"/>
    <w:next w:val="Frontespizio"/>
    <w:qFormat/>
    <w:rsid w:val="00583852"/>
    <w:rPr>
      <w:b w:val="0"/>
    </w:rPr>
  </w:style>
  <w:style w:type="numbering" w:customStyle="1" w:styleId="Elencocorrente10">
    <w:name w:val="Elenco corrente10"/>
    <w:uiPriority w:val="99"/>
    <w:rsid w:val="000E24E5"/>
    <w:pPr>
      <w:numPr>
        <w:numId w:val="17"/>
      </w:numPr>
    </w:pPr>
  </w:style>
  <w:style w:type="paragraph" w:styleId="Bibliografia">
    <w:name w:val="Bibliography"/>
    <w:basedOn w:val="Normale"/>
    <w:next w:val="Normale"/>
    <w:uiPriority w:val="37"/>
    <w:unhideWhenUsed/>
    <w:rsid w:val="005D65C8"/>
    <w:pPr>
      <w:spacing w:after="60"/>
      <w:ind w:left="1134" w:hanging="113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48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46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37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4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38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97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54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9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65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24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34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3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22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4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26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26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33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43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69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3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32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1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64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21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37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6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53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6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85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8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93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6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97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60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4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54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9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0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906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169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96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6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47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03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7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451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42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20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0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34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66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1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22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9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59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7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98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376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409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088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0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90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82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3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32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5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7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54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02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46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8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4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9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187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95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89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9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3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60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35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42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8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791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61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80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830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48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93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866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1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4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9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0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9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8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3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1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4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3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5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26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5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32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16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806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86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9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69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7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283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1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595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7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6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69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874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72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0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122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1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87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288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141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2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35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4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85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0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611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730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75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72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92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652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19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72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6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49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91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4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3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49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134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7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70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52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95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35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62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1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6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96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7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71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68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1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26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2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86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7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80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5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3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18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8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31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0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95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96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0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9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8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793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48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4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69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94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5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4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587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55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86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838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0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00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43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34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22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6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34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456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34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66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53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header" Target="header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eader" Target="header8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67DBE02-5090-4979-A07B-1BFDE89FA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2026.04.19 - Modello MS Word per elaborati ISSR EM.dotx</Template>
  <TotalTime>0</TotalTime>
  <Pages>8</Pages>
  <Words>602</Words>
  <Characters>3532</Characters>
  <Application>Microsoft Office Word</Application>
  <DocSecurity>0</DocSecurity>
  <Lines>135</Lines>
  <Paragraphs>86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Davide Lees</dc:creator>
  <cp:keywords/>
  <dc:description/>
  <cp:lastModifiedBy>Davide Lees</cp:lastModifiedBy>
  <cp:revision>3</cp:revision>
  <cp:lastPrinted>2026-01-06T18:08:00Z</cp:lastPrinted>
  <dcterms:created xsi:type="dcterms:W3CDTF">2026-04-19T07:06:00Z</dcterms:created>
  <dcterms:modified xsi:type="dcterms:W3CDTF">2026-04-19T07:06:00Z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zotero-version="7.0.32"&gt;&lt;session id="nUo3aI2e"/&gt;&lt;style id="http://www.zotero.org/styles/issrem-4" hasBibliography="1" bibliographyStyleHasBeenSet="1"/&gt;&lt;prefs&gt;&lt;pref name="fieldType" value="Field"/&gt;&lt;pref name="automaticJournalAbbrevia</vt:lpwstr>
  </property>
  <property fmtid="{D5CDD505-2E9C-101B-9397-08002B2CF9AE}" pid="3" name="ZOTERO_PREF_2">
    <vt:lpwstr>tions" value="true"/&gt;&lt;pref name="noteType" value="1"/&gt;&lt;/prefs&gt;&lt;/data&gt;</vt:lpwstr>
  </property>
</Properties>
</file>