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F5EF1" w14:textId="77777777" w:rsidR="003621CE" w:rsidRDefault="003621CE" w:rsidP="003621CE">
      <w:pPr>
        <w:pStyle w:val="CorpoTesto"/>
        <w:spacing w:line="240" w:lineRule="auto"/>
        <w:jc w:val="center"/>
        <w:rPr>
          <w:smallCaps/>
          <w:sz w:val="32"/>
          <w:szCs w:val="32"/>
        </w:rPr>
      </w:pPr>
    </w:p>
    <w:p w14:paraId="5AB9E1FC" w14:textId="358E05AA" w:rsidR="001E0614" w:rsidRDefault="001E0614" w:rsidP="001E0614">
      <w:pPr>
        <w:pStyle w:val="CorpoTesto"/>
        <w:spacing w:line="240" w:lineRule="auto"/>
        <w:ind w:firstLine="0"/>
        <w:jc w:val="center"/>
        <w:rPr>
          <w:smallCaps/>
          <w:sz w:val="32"/>
          <w:szCs w:val="32"/>
        </w:rPr>
      </w:pPr>
      <w:r w:rsidRPr="001E751F">
        <w:rPr>
          <w:smallCaps/>
          <w:sz w:val="32"/>
          <w:szCs w:val="32"/>
        </w:rPr>
        <w:t>collegato alla</w:t>
      </w:r>
      <w:r>
        <w:rPr>
          <w:smallCaps/>
          <w:sz w:val="32"/>
          <w:szCs w:val="32"/>
        </w:rPr>
        <w:t xml:space="preserve"> </w:t>
      </w:r>
      <w:r w:rsidRPr="001E751F">
        <w:rPr>
          <w:smallCaps/>
          <w:sz w:val="32"/>
          <w:szCs w:val="32"/>
        </w:rPr>
        <w:t>Facoltà di Teologia</w:t>
      </w:r>
    </w:p>
    <w:p w14:paraId="75B0F375" w14:textId="25F087D0" w:rsidR="001E0614" w:rsidRDefault="001E0614" w:rsidP="001E0614">
      <w:pPr>
        <w:pStyle w:val="CorpoTesto"/>
        <w:spacing w:line="240" w:lineRule="auto"/>
        <w:jc w:val="center"/>
        <w:rPr>
          <w:smallCaps/>
          <w:sz w:val="32"/>
          <w:szCs w:val="32"/>
        </w:rPr>
      </w:pPr>
      <w:r>
        <w:rPr>
          <w:smallCaps/>
          <w:sz w:val="32"/>
          <w:szCs w:val="32"/>
        </w:rPr>
        <w:t>della Pontificia Università Lateranense</w:t>
      </w:r>
    </w:p>
    <w:p w14:paraId="1796F56E" w14:textId="15523FA6" w:rsidR="003621CE" w:rsidRDefault="003621CE" w:rsidP="00BB0A93">
      <w:pPr>
        <w:pStyle w:val="Frontespizio"/>
      </w:pPr>
    </w:p>
    <w:p w14:paraId="0F60901C" w14:textId="0656A29A" w:rsidR="003621CE" w:rsidRDefault="003621CE" w:rsidP="00BB0A93">
      <w:pPr>
        <w:pStyle w:val="Frontespizio"/>
      </w:pPr>
    </w:p>
    <w:p w14:paraId="44A8B31B" w14:textId="16EBDF63" w:rsidR="003621CE" w:rsidRDefault="003621CE" w:rsidP="00BB0A93">
      <w:pPr>
        <w:pStyle w:val="Frontespizio"/>
      </w:pPr>
    </w:p>
    <w:p w14:paraId="71E5A4DD" w14:textId="11F2B291" w:rsidR="003621CE" w:rsidRDefault="003621CE" w:rsidP="00BB0A93">
      <w:pPr>
        <w:pStyle w:val="Frontespizio"/>
      </w:pPr>
    </w:p>
    <w:p w14:paraId="26B916F4" w14:textId="25B263E9" w:rsidR="003621CE" w:rsidRDefault="003621CE" w:rsidP="00BB0A93">
      <w:pPr>
        <w:pStyle w:val="Frontespizio"/>
      </w:pPr>
    </w:p>
    <w:p w14:paraId="47AFB03F" w14:textId="3A09291E" w:rsidR="003621CE" w:rsidRDefault="003621CE" w:rsidP="00BB0A93">
      <w:pPr>
        <w:pStyle w:val="Frontespizio"/>
      </w:pPr>
    </w:p>
    <w:p w14:paraId="467D1195" w14:textId="77777777" w:rsidR="003621CE" w:rsidRDefault="003621CE" w:rsidP="00BB0A93">
      <w:pPr>
        <w:pStyle w:val="Frontespizio"/>
      </w:pPr>
    </w:p>
    <w:p w14:paraId="3B3C1AB3" w14:textId="27A533EF" w:rsidR="003621CE" w:rsidRDefault="003621CE" w:rsidP="00BB0A93">
      <w:pPr>
        <w:pStyle w:val="Frontespizio"/>
      </w:pPr>
    </w:p>
    <w:p w14:paraId="07C62454" w14:textId="77777777" w:rsidR="00D06D34" w:rsidRPr="001E751F" w:rsidRDefault="00D06D34" w:rsidP="00BB0A93">
      <w:pPr>
        <w:pStyle w:val="Frontespizio"/>
      </w:pPr>
    </w:p>
    <w:p w14:paraId="73967899" w14:textId="7E2EE5BE" w:rsidR="006743EE" w:rsidRPr="006743EE" w:rsidRDefault="006743EE" w:rsidP="006743EE">
      <w:pPr>
        <w:pStyle w:val="TitoloFrontespizio"/>
      </w:pPr>
      <w:r>
        <w:t>Titolo del testo</w:t>
      </w:r>
      <w:r>
        <w:br/>
        <w:t>diviso per unità di senso</w:t>
      </w:r>
    </w:p>
    <w:p w14:paraId="027BB9A7" w14:textId="576C6F73" w:rsidR="0075312B" w:rsidRDefault="006743EE" w:rsidP="006743EE">
      <w:pPr>
        <w:pStyle w:val="SottotitoloFrontespizio"/>
      </w:pPr>
      <w:r>
        <w:t>Sottotitolo del testo (se c’è)</w:t>
      </w:r>
      <w:r>
        <w:br/>
        <w:t>diviso per unità di senso</w:t>
      </w:r>
    </w:p>
    <w:p w14:paraId="75FC6CCF" w14:textId="6FE73FD3" w:rsidR="00D06D34" w:rsidRPr="00BB0A93" w:rsidRDefault="00D06D34" w:rsidP="00BB0A93">
      <w:pPr>
        <w:pStyle w:val="Frontespizio"/>
      </w:pPr>
    </w:p>
    <w:p w14:paraId="158880F5" w14:textId="30C801DC" w:rsidR="00D06D34" w:rsidRPr="00BB0A93" w:rsidRDefault="00D06D34" w:rsidP="00BB0A93">
      <w:pPr>
        <w:pStyle w:val="Frontespizio"/>
      </w:pPr>
    </w:p>
    <w:p w14:paraId="03FC1A02" w14:textId="797E8455" w:rsidR="00D06D34" w:rsidRPr="00BB0A93" w:rsidRDefault="00D06D34" w:rsidP="00BB0A93">
      <w:pPr>
        <w:pStyle w:val="Frontespizio"/>
      </w:pPr>
    </w:p>
    <w:p w14:paraId="05A7A745" w14:textId="0BC8B53F" w:rsidR="00D06D34" w:rsidRPr="00BB0A93" w:rsidRDefault="00D06D34" w:rsidP="00BB0A93">
      <w:pPr>
        <w:pStyle w:val="Frontespizio"/>
      </w:pPr>
    </w:p>
    <w:p w14:paraId="2DDDE7B0" w14:textId="39E7ACD5" w:rsidR="00D06D34" w:rsidRPr="00BB0A93" w:rsidRDefault="00D06D34" w:rsidP="00BB0A93">
      <w:pPr>
        <w:pStyle w:val="Frontespizio"/>
      </w:pPr>
    </w:p>
    <w:p w14:paraId="09ED5C31" w14:textId="29CAF77D" w:rsidR="00D06D34" w:rsidRDefault="00D06D34" w:rsidP="00BB0A93">
      <w:pPr>
        <w:pStyle w:val="Frontespizio"/>
      </w:pPr>
      <w:r>
        <w:t>Elaborato per il seminario/corso:</w:t>
      </w:r>
    </w:p>
    <w:p w14:paraId="41EA5485" w14:textId="182B98A2" w:rsidR="003621CE" w:rsidRDefault="00D06D34" w:rsidP="00BB0A93">
      <w:pPr>
        <w:pStyle w:val="Frontespizio"/>
      </w:pPr>
      <w:r w:rsidRPr="00D06D34">
        <w:t>[sigla e titolo del corso]</w:t>
      </w:r>
    </w:p>
    <w:p w14:paraId="5B8B431C" w14:textId="2D3904A9" w:rsidR="00D06D34" w:rsidRDefault="00D06D34" w:rsidP="00BB0A93">
      <w:pPr>
        <w:pStyle w:val="Frontespizio"/>
      </w:pPr>
    </w:p>
    <w:p w14:paraId="7F74A3ED" w14:textId="56996832" w:rsidR="00D06D34" w:rsidRDefault="00D06D34" w:rsidP="00BB0A93">
      <w:pPr>
        <w:pStyle w:val="Frontespizio"/>
      </w:pPr>
      <w:r>
        <w:t>Prof. Nome Cognome</w:t>
      </w:r>
    </w:p>
    <w:p w14:paraId="563F3582" w14:textId="76AF496A" w:rsidR="00D06D34" w:rsidRPr="00BB0A93" w:rsidRDefault="00D06D34" w:rsidP="00BB0A93">
      <w:pPr>
        <w:pStyle w:val="Frontespizio"/>
        <w:rPr>
          <w:rStyle w:val="Funotenanker"/>
        </w:rPr>
      </w:pPr>
    </w:p>
    <w:p w14:paraId="3DA0543B" w14:textId="743CBB4F" w:rsidR="00D06D34" w:rsidRDefault="00D06D34" w:rsidP="00BB0A93">
      <w:pPr>
        <w:pStyle w:val="Frontespizio"/>
      </w:pPr>
      <w:r>
        <w:t>Studente: Nome Cognome (matr. ?????)</w:t>
      </w:r>
    </w:p>
    <w:p w14:paraId="653AF67D" w14:textId="2A3FE909" w:rsidR="0075312B" w:rsidRPr="0075312B" w:rsidRDefault="0075312B" w:rsidP="00D06D34">
      <w:pPr>
        <w:pStyle w:val="CorpoTesto"/>
        <w:ind w:firstLine="0"/>
        <w:sectPr w:rsidR="0075312B" w:rsidRPr="0075312B" w:rsidSect="008A48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2F3559F6" w14:textId="07A6FD66" w:rsidR="000404A8" w:rsidRPr="000404A8" w:rsidRDefault="004F1E42" w:rsidP="009A0D52">
      <w:pPr>
        <w:pStyle w:val="Titolo1"/>
        <w:numPr>
          <w:ilvl w:val="0"/>
          <w:numId w:val="0"/>
        </w:numPr>
        <w:ind w:firstLine="284"/>
      </w:pPr>
      <w:bookmarkStart w:id="0" w:name="_Toc218624343"/>
      <w:r>
        <w:lastRenderedPageBreak/>
        <w:t>INTRODUZIONE</w:t>
      </w:r>
      <w:bookmarkEnd w:id="0"/>
    </w:p>
    <w:p w14:paraId="65BEE353" w14:textId="4CF58B14" w:rsidR="00261681" w:rsidRDefault="00261681" w:rsidP="00113512">
      <w:pPr>
        <w:pStyle w:val="CorpoTesto"/>
        <w:spacing w:line="348" w:lineRule="auto"/>
      </w:pPr>
      <w:r>
        <w:t>Testo dell’introduzione</w:t>
      </w:r>
      <w:r w:rsidR="00A930DD">
        <w:t>.</w:t>
      </w:r>
    </w:p>
    <w:p w14:paraId="6680CA76" w14:textId="77777777" w:rsidR="00261681" w:rsidRDefault="00261681" w:rsidP="00A85F15">
      <w:pPr>
        <w:pStyle w:val="CorpoTesto"/>
        <w:spacing w:line="348" w:lineRule="auto"/>
      </w:pPr>
    </w:p>
    <w:p w14:paraId="116370D3" w14:textId="6805D966" w:rsidR="00D64E07" w:rsidRDefault="00D64E07" w:rsidP="00323CCC">
      <w:pPr>
        <w:pStyle w:val="CorpoTesto"/>
        <w:sectPr w:rsidR="00D64E07" w:rsidSect="008A48C8">
          <w:headerReference w:type="first" r:id="rId14"/>
          <w:footerReference w:type="first" r:id="rId15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5D534EC" w14:textId="5615BDF0" w:rsidR="00D64E07" w:rsidRDefault="00D64E07" w:rsidP="00323CCC">
      <w:pPr>
        <w:pStyle w:val="CorpoTesto"/>
      </w:pPr>
    </w:p>
    <w:p w14:paraId="1B56D229" w14:textId="1372C861" w:rsidR="00B66B76" w:rsidRDefault="00685B9A" w:rsidP="00BB0A93">
      <w:pPr>
        <w:pStyle w:val="Titolo1"/>
      </w:pPr>
      <w:r>
        <w:t xml:space="preserve"> </w:t>
      </w:r>
      <w:r w:rsidR="00D64E07">
        <w:br/>
      </w:r>
      <w:r w:rsidR="00D64E07">
        <w:br/>
      </w:r>
      <w:bookmarkStart w:id="1" w:name="_Toc218624344"/>
      <w:r w:rsidR="00A930DD">
        <w:t>TITOLO DEL CAPITOLO</w:t>
      </w:r>
      <w:bookmarkEnd w:id="1"/>
    </w:p>
    <w:p w14:paraId="42574B3B" w14:textId="0C53EE22" w:rsidR="007C3610" w:rsidRPr="007C3610" w:rsidRDefault="00A930DD" w:rsidP="00323CCC">
      <w:pPr>
        <w:pStyle w:val="CorpoTesto"/>
      </w:pPr>
      <w:r>
        <w:t xml:space="preserve">Testo, testo, testo.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1F8854FB" w14:textId="6FD10F7A" w:rsidR="002674A1" w:rsidRDefault="00A930DD" w:rsidP="002674A1">
      <w:pPr>
        <w:pStyle w:val="Titolo2"/>
      </w:pPr>
      <w:bookmarkStart w:id="2" w:name="_Toc218624345"/>
      <w:r>
        <w:t>Primo grado di suddivisione</w:t>
      </w:r>
      <w:bookmarkEnd w:id="2"/>
    </w:p>
    <w:p w14:paraId="624A0145" w14:textId="424BBE4C" w:rsidR="00A930DD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6ED03090" w14:textId="164CAAF9" w:rsidR="00A930DD" w:rsidRDefault="00A930DD" w:rsidP="00A930DD">
      <w:pPr>
        <w:pStyle w:val="Titolo3"/>
      </w:pPr>
      <w:bookmarkStart w:id="3" w:name="_Toc218624346"/>
      <w:r>
        <w:t>Secondo grado di suddivisione</w:t>
      </w:r>
      <w:bookmarkEnd w:id="3"/>
    </w:p>
    <w:p w14:paraId="59DD5ADE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1647C1AA" w14:textId="7E84A238" w:rsidR="00A930DD" w:rsidRPr="00A930DD" w:rsidRDefault="00A930DD" w:rsidP="00ED2CFF">
      <w:pPr>
        <w:pStyle w:val="Titolo4"/>
      </w:pPr>
      <w:bookmarkStart w:id="4" w:name="_Toc218624347"/>
      <w:r>
        <w:t>Terzo grado di suddivisione</w:t>
      </w:r>
      <w:bookmarkEnd w:id="4"/>
    </w:p>
    <w:p w14:paraId="4150339B" w14:textId="36DDB1C9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</w:p>
    <w:p w14:paraId="3B2E0A28" w14:textId="39A88CC8" w:rsidR="00FE7B26" w:rsidRDefault="00FE7B26" w:rsidP="0026093F">
      <w:pPr>
        <w:pStyle w:val="Citazione"/>
      </w:pPr>
      <w:r>
        <w:t>«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</w:t>
      </w:r>
      <w:r>
        <w:t>»</w:t>
      </w:r>
      <w:r w:rsidR="00A930DD">
        <w:rPr>
          <w:rStyle w:val="Rimandonotaapidipagina"/>
        </w:rPr>
        <w:footnoteReference w:id="2"/>
      </w:r>
      <w:r>
        <w:t>.</w:t>
      </w:r>
    </w:p>
    <w:p w14:paraId="7DA02EE6" w14:textId="047039F3" w:rsidR="00A930DD" w:rsidRDefault="004A3B81" w:rsidP="004A3B81">
      <w:pPr>
        <w:pStyle w:val="Titolo5"/>
      </w:pPr>
      <w:r>
        <w:lastRenderedPageBreak/>
        <w:t xml:space="preserve">Quarto grado di </w:t>
      </w:r>
      <w:r w:rsidRPr="004A3B81">
        <w:t>suddivisione</w:t>
      </w:r>
    </w:p>
    <w:p w14:paraId="2244D603" w14:textId="1C8BDF77" w:rsidR="004A3B81" w:rsidRDefault="004A3B81" w:rsidP="004A3B81">
      <w:pPr>
        <w:pStyle w:val="CorpoTesto"/>
      </w:pPr>
      <w:r>
        <w:t>Un elenco normale:</w:t>
      </w:r>
    </w:p>
    <w:p w14:paraId="7894CA93" w14:textId="606BCA82" w:rsidR="004A3B81" w:rsidRDefault="004A3B81" w:rsidP="004A3B81">
      <w:pPr>
        <w:pStyle w:val="Elencocontrattino"/>
      </w:pPr>
      <w:r>
        <w:t>primo punto;</w:t>
      </w:r>
    </w:p>
    <w:p w14:paraId="034F20F5" w14:textId="7917D358" w:rsidR="004A3B81" w:rsidRDefault="004A3B81" w:rsidP="004A3B81">
      <w:pPr>
        <w:pStyle w:val="Elencocontrattino"/>
      </w:pPr>
      <w:r>
        <w:t>secondo punto.</w:t>
      </w:r>
    </w:p>
    <w:p w14:paraId="0BCA9198" w14:textId="70EB6D1C" w:rsidR="004A3B81" w:rsidRDefault="004A3B81" w:rsidP="004A3B81">
      <w:pPr>
        <w:pStyle w:val="Titolo5"/>
      </w:pPr>
      <w:r>
        <w:t>Altro quarto grado di suddivisione</w:t>
      </w:r>
    </w:p>
    <w:p w14:paraId="2213C664" w14:textId="3D088B08" w:rsidR="004A3B81" w:rsidRDefault="004A3B81" w:rsidP="004A3B81">
      <w:pPr>
        <w:pStyle w:val="CorpoTesto"/>
      </w:pPr>
      <w:r>
        <w:t>Ora invece una lista numerata:</w:t>
      </w:r>
    </w:p>
    <w:p w14:paraId="0F74413C" w14:textId="7DE8C27C" w:rsidR="004A3B81" w:rsidRDefault="004A3B81" w:rsidP="004A3B81">
      <w:pPr>
        <w:pStyle w:val="Elenconumerato"/>
      </w:pPr>
      <w:r>
        <w:t>Primo punto.</w:t>
      </w:r>
    </w:p>
    <w:p w14:paraId="657A0728" w14:textId="10372214" w:rsidR="004A3B81" w:rsidRDefault="004A3B81" w:rsidP="004A3B81">
      <w:pPr>
        <w:pStyle w:val="Elenconumerato"/>
      </w:pPr>
      <w:r>
        <w:t>Secondo punto.</w:t>
      </w:r>
    </w:p>
    <w:p w14:paraId="67CDC556" w14:textId="5221F6D9" w:rsidR="00EC7C07" w:rsidRDefault="00EC7C07" w:rsidP="00BB0A93">
      <w:pPr>
        <w:pStyle w:val="CorpoTesto"/>
      </w:pPr>
    </w:p>
    <w:p w14:paraId="7C07D35F" w14:textId="5344DCF8" w:rsidR="00406ACF" w:rsidRDefault="00406ACF" w:rsidP="00BB0A93">
      <w:pPr>
        <w:pStyle w:val="CorpoTesto"/>
      </w:pPr>
    </w:p>
    <w:p w14:paraId="13DE00DF" w14:textId="46D41845" w:rsidR="00406ACF" w:rsidRDefault="00406ACF" w:rsidP="00BB0A93">
      <w:pPr>
        <w:pStyle w:val="CorpoTesto"/>
      </w:pPr>
    </w:p>
    <w:p w14:paraId="51B3DDD1" w14:textId="4D490FBE" w:rsidR="00406ACF" w:rsidRDefault="00406ACF" w:rsidP="00406ACF">
      <w:pPr>
        <w:pStyle w:val="CorpoTesto"/>
      </w:pPr>
      <w:r>
        <w:t>ATTENZIONE: quando si va ad aggiungere un altro capitolo va inserita una “interruzione di sezione (pagina successiva)”.</w:t>
      </w:r>
    </w:p>
    <w:p w14:paraId="10BED59A" w14:textId="77777777" w:rsidR="009D1275" w:rsidRPr="004C0926" w:rsidRDefault="009D1275" w:rsidP="00527727">
      <w:pPr>
        <w:pStyle w:val="CorpoTesto"/>
      </w:pPr>
    </w:p>
    <w:p w14:paraId="05D89A81" w14:textId="77777777" w:rsidR="005D7C43" w:rsidRPr="004C0926" w:rsidRDefault="005D7C43" w:rsidP="00323CCC">
      <w:pPr>
        <w:pStyle w:val="CorpoTesto"/>
        <w:sectPr w:rsidR="005D7C43" w:rsidRPr="004C0926" w:rsidSect="008A48C8">
          <w:headerReference w:type="default" r:id="rId16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152C8ECD" w14:textId="45ED55EB" w:rsidR="00307581" w:rsidRDefault="00307581" w:rsidP="00D53DB9">
      <w:pPr>
        <w:pStyle w:val="Titolo1"/>
        <w:numPr>
          <w:ilvl w:val="0"/>
          <w:numId w:val="0"/>
        </w:numPr>
      </w:pPr>
      <w:bookmarkStart w:id="5" w:name="_Toc124157064"/>
      <w:bookmarkStart w:id="6" w:name="_Toc218624348"/>
      <w:r>
        <w:lastRenderedPageBreak/>
        <w:t>CONCLUSIONE</w:t>
      </w:r>
      <w:bookmarkEnd w:id="6"/>
    </w:p>
    <w:p w14:paraId="7E1362E9" w14:textId="172181C1" w:rsidR="003F1C31" w:rsidRDefault="00A27136" w:rsidP="007D0F45">
      <w:pPr>
        <w:pStyle w:val="CorpoTesto"/>
      </w:pPr>
      <w:r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</w:p>
    <w:p w14:paraId="4317F0C4" w14:textId="77777777" w:rsidR="0049465B" w:rsidRPr="007D0F45" w:rsidRDefault="0049465B" w:rsidP="007D0F45">
      <w:pPr>
        <w:pStyle w:val="CorpoTesto"/>
      </w:pPr>
    </w:p>
    <w:p w14:paraId="1C39242F" w14:textId="27463CE8" w:rsidR="00307581" w:rsidRPr="00307581" w:rsidRDefault="00307581" w:rsidP="00195E2E">
      <w:pPr>
        <w:pStyle w:val="CorpoTesto"/>
        <w:ind w:firstLine="0"/>
        <w:sectPr w:rsidR="00307581" w:rsidRPr="00307581" w:rsidSect="008A48C8">
          <w:headerReference w:type="default" r:id="rId17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30C8687" w14:textId="41A19A56" w:rsidR="004E248D" w:rsidRDefault="004E248D" w:rsidP="00763B3F">
      <w:pPr>
        <w:pStyle w:val="Titolo1"/>
        <w:numPr>
          <w:ilvl w:val="0"/>
          <w:numId w:val="0"/>
        </w:numPr>
      </w:pPr>
      <w:bookmarkStart w:id="7" w:name="_Toc218624349"/>
      <w:bookmarkEnd w:id="5"/>
      <w:r>
        <w:lastRenderedPageBreak/>
        <w:t>SIGLE E ABBREVIAZIONI</w:t>
      </w:r>
      <w:bookmarkEnd w:id="7"/>
    </w:p>
    <w:p w14:paraId="4437E695" w14:textId="1E88EEAE" w:rsidR="00A87E50" w:rsidRPr="00722C40" w:rsidRDefault="00A87E50" w:rsidP="004F6BF2">
      <w:pPr>
        <w:pStyle w:val="SigleeabbreviazioniPUL"/>
        <w:rPr>
          <w:smallCaps/>
        </w:rPr>
      </w:pPr>
      <w:r w:rsidRPr="00722C40">
        <w:t>Aa.Vv.</w:t>
      </w:r>
      <w:r w:rsidRPr="00722C40">
        <w:rPr>
          <w:smallCaps/>
        </w:rPr>
        <w:tab/>
      </w:r>
      <w:r w:rsidR="00722C40" w:rsidRPr="00722C40">
        <w:rPr>
          <w:i/>
          <w:iCs/>
        </w:rPr>
        <w:t>auctores varii</w:t>
      </w:r>
      <w:r w:rsidR="00722C40" w:rsidRPr="00722C40">
        <w:t xml:space="preserve"> (autori vari</w:t>
      </w:r>
      <w:r w:rsidR="00722C40">
        <w:t>)</w:t>
      </w:r>
    </w:p>
    <w:p w14:paraId="76B7A64C" w14:textId="25A6AA95" w:rsidR="001E200B" w:rsidRPr="001E200B" w:rsidRDefault="001E200B" w:rsidP="004F6BF2">
      <w:pPr>
        <w:pStyle w:val="SigleeabbreviazioniPUL"/>
      </w:pPr>
      <w:r w:rsidRPr="001E200B">
        <w:t>col. / coll.</w:t>
      </w:r>
      <w:r>
        <w:tab/>
        <w:t>colonna/e</w:t>
      </w:r>
    </w:p>
    <w:p w14:paraId="2D83D6B1" w14:textId="04E6F567" w:rsidR="006008E0" w:rsidRDefault="006008E0" w:rsidP="004F6BF2">
      <w:pPr>
        <w:pStyle w:val="SigleeabbreviazioniPUL"/>
      </w:pPr>
      <w:r>
        <w:t>ecc.</w:t>
      </w:r>
      <w:r>
        <w:tab/>
        <w:t xml:space="preserve">eccetera </w:t>
      </w:r>
    </w:p>
    <w:p w14:paraId="1EF826A1" w14:textId="4B0C2F6A" w:rsidR="00490BEA" w:rsidRDefault="00490BEA" w:rsidP="004F6BF2">
      <w:pPr>
        <w:pStyle w:val="SigleeabbreviazioniPUL"/>
      </w:pPr>
      <w:r>
        <w:t>ed. / edd.</w:t>
      </w:r>
      <w:r>
        <w:tab/>
      </w:r>
      <w:r w:rsidRPr="00490BEA">
        <w:rPr>
          <w:i/>
          <w:iCs/>
        </w:rPr>
        <w:t>editor</w:t>
      </w:r>
      <w:r>
        <w:t> / </w:t>
      </w:r>
      <w:r w:rsidRPr="00490BEA">
        <w:rPr>
          <w:i/>
          <w:iCs/>
        </w:rPr>
        <w:t>editors</w:t>
      </w:r>
      <w:r>
        <w:t xml:space="preserve"> o </w:t>
      </w:r>
      <w:r w:rsidRPr="00C917EE">
        <w:t>curatore</w:t>
      </w:r>
      <w:r>
        <w:t> / </w:t>
      </w:r>
      <w:r w:rsidRPr="00C917EE">
        <w:t>curatori</w:t>
      </w:r>
      <w:r>
        <w:t xml:space="preserve"> oppure </w:t>
      </w:r>
      <w:r w:rsidRPr="00490BEA">
        <w:rPr>
          <w:i/>
          <w:iCs/>
        </w:rPr>
        <w:t>edidit</w:t>
      </w:r>
      <w:r>
        <w:t xml:space="preserve"> / </w:t>
      </w:r>
      <w:r w:rsidRPr="00490BEA">
        <w:rPr>
          <w:i/>
          <w:iCs/>
        </w:rPr>
        <w:t>ediderunt</w:t>
      </w:r>
      <w:r w:rsidRPr="001C6536">
        <w:t>.</w:t>
      </w:r>
    </w:p>
    <w:p w14:paraId="3E4EF605" w14:textId="4EEA4695" w:rsidR="006207C9" w:rsidRPr="006207C9" w:rsidRDefault="006207C9" w:rsidP="004F6BF2">
      <w:pPr>
        <w:pStyle w:val="SigleeabbreviazioniPUL"/>
      </w:pPr>
      <w:r w:rsidRPr="006207C9">
        <w:rPr>
          <w:smallCaps/>
        </w:rPr>
        <w:t>Id</w:t>
      </w:r>
      <w:r>
        <w:t>.</w:t>
      </w:r>
      <w:r>
        <w:tab/>
      </w:r>
      <w:r w:rsidRPr="006207C9">
        <w:rPr>
          <w:i/>
          <w:iCs/>
        </w:rPr>
        <w:t>idem</w:t>
      </w:r>
      <w:r>
        <w:t xml:space="preserve"> (la stessa persona)</w:t>
      </w:r>
    </w:p>
    <w:p w14:paraId="7BFB7488" w14:textId="55E7F280" w:rsidR="00534BCE" w:rsidRDefault="00534BCE" w:rsidP="004F6BF2">
      <w:pPr>
        <w:pStyle w:val="SigleeabbreviazioniPUL"/>
      </w:pPr>
      <w:r w:rsidRPr="00923B8A">
        <w:rPr>
          <w:i/>
          <w:iCs/>
        </w:rPr>
        <w:t>ibid.</w:t>
      </w:r>
      <w:r>
        <w:rPr>
          <w:i/>
          <w:iCs/>
        </w:rPr>
        <w:tab/>
        <w:t xml:space="preserve">ibidem </w:t>
      </w:r>
      <w:r>
        <w:t>(nello stesso luogo / testo)</w:t>
      </w:r>
    </w:p>
    <w:p w14:paraId="1391AB0D" w14:textId="7277FF0B" w:rsidR="00EE4AD1" w:rsidRDefault="00EE4AD1" w:rsidP="004F6BF2">
      <w:pPr>
        <w:pStyle w:val="SigleeabbreviazioniPUL"/>
      </w:pPr>
      <w:r>
        <w:t xml:space="preserve">n. / nn. </w:t>
      </w:r>
      <w:r>
        <w:tab/>
        <w:t>numero/i</w:t>
      </w:r>
    </w:p>
    <w:p w14:paraId="4B9BD80C" w14:textId="040D6F32" w:rsidR="001E200B" w:rsidRDefault="001E200B" w:rsidP="004F6BF2">
      <w:pPr>
        <w:pStyle w:val="SigleeabbreviazioniPUL"/>
      </w:pPr>
      <w:r>
        <w:t>p. / pp.</w:t>
      </w:r>
      <w:r>
        <w:tab/>
        <w:t>pagina/e</w:t>
      </w:r>
    </w:p>
    <w:p w14:paraId="59E9125F" w14:textId="592180BF" w:rsidR="00FC0921" w:rsidRDefault="00FC0921" w:rsidP="004F6BF2">
      <w:pPr>
        <w:pStyle w:val="SigleeabbreviazioniPUL"/>
      </w:pPr>
      <w:r>
        <w:t>p.es.</w:t>
      </w:r>
      <w:r>
        <w:tab/>
        <w:t>per esempio</w:t>
      </w:r>
    </w:p>
    <w:p w14:paraId="06DB9A6E" w14:textId="3756C29F" w:rsidR="00FC0921" w:rsidRDefault="001E200B" w:rsidP="004F6BF2">
      <w:pPr>
        <w:pStyle w:val="SigleeabbreviazioniPUL"/>
      </w:pPr>
      <w:r>
        <w:t>s. / ss.</w:t>
      </w:r>
      <w:r>
        <w:tab/>
        <w:t>seguente/i</w:t>
      </w:r>
    </w:p>
    <w:p w14:paraId="337B76F0" w14:textId="24A5D157" w:rsidR="00490BEA" w:rsidRDefault="00490BEA" w:rsidP="004F6BF2">
      <w:pPr>
        <w:pStyle w:val="SigleeabbreviazioniPUL"/>
      </w:pPr>
      <w:r>
        <w:t>tr. / trr.</w:t>
      </w:r>
      <w:r>
        <w:tab/>
      </w:r>
      <w:r w:rsidRPr="00C917EE">
        <w:t>traduttore</w:t>
      </w:r>
      <w:r>
        <w:t> / </w:t>
      </w:r>
      <w:r w:rsidRPr="00C917EE">
        <w:t>traduttori</w:t>
      </w:r>
      <w:r>
        <w:t xml:space="preserve"> oppure </w:t>
      </w:r>
      <w:r w:rsidRPr="00490BEA">
        <w:rPr>
          <w:i/>
          <w:iCs/>
        </w:rPr>
        <w:t>traduxit</w:t>
      </w:r>
      <w:r>
        <w:t xml:space="preserve"> / </w:t>
      </w:r>
      <w:r w:rsidRPr="00490BEA">
        <w:rPr>
          <w:i/>
          <w:iCs/>
        </w:rPr>
        <w:t>traduxerunt</w:t>
      </w:r>
      <w:r>
        <w:t xml:space="preserve"> (= traduzione di)</w:t>
      </w:r>
    </w:p>
    <w:p w14:paraId="035BCC3E" w14:textId="47BFF852" w:rsidR="001E200B" w:rsidRPr="00FC0921" w:rsidRDefault="00E14889" w:rsidP="00E67BCA">
      <w:pPr>
        <w:pStyle w:val="SigleeabbreviazioniPUL"/>
      </w:pPr>
      <w:r>
        <w:t>vol. / voll.</w:t>
      </w:r>
      <w:r>
        <w:tab/>
        <w:t>volume/i</w:t>
      </w:r>
    </w:p>
    <w:p w14:paraId="29F41885" w14:textId="77777777" w:rsidR="00923B8A" w:rsidRPr="004E248D" w:rsidRDefault="00923B8A" w:rsidP="004E248D">
      <w:pPr>
        <w:pStyle w:val="CorpoTesto"/>
      </w:pPr>
    </w:p>
    <w:p w14:paraId="78E6AF90" w14:textId="44EA13F5" w:rsidR="004E248D" w:rsidRPr="004E248D" w:rsidRDefault="004E248D" w:rsidP="004E248D">
      <w:pPr>
        <w:pStyle w:val="CorpoTesto"/>
        <w:sectPr w:rsidR="004E248D" w:rsidRPr="004E248D" w:rsidSect="008A48C8">
          <w:headerReference w:type="default" r:id="rId18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03A5017" w14:textId="048468F9" w:rsidR="00826DE2" w:rsidRDefault="00826DE2" w:rsidP="00763B3F">
      <w:pPr>
        <w:pStyle w:val="Titolo1"/>
        <w:numPr>
          <w:ilvl w:val="0"/>
          <w:numId w:val="0"/>
        </w:numPr>
      </w:pPr>
      <w:bookmarkStart w:id="8" w:name="_Toc218624350"/>
      <w:r>
        <w:lastRenderedPageBreak/>
        <w:t>BIBLIOGRAFIA</w:t>
      </w:r>
      <w:bookmarkEnd w:id="8"/>
    </w:p>
    <w:p w14:paraId="18C426CD" w14:textId="51F504AB" w:rsidR="001C392D" w:rsidRDefault="001C392D" w:rsidP="001C392D">
      <w:pPr>
        <w:pStyle w:val="Titolo2"/>
        <w:numPr>
          <w:ilvl w:val="0"/>
          <w:numId w:val="0"/>
        </w:numPr>
        <w:ind w:left="567" w:hanging="567"/>
      </w:pPr>
      <w:bookmarkStart w:id="9" w:name="_Toc218616973"/>
      <w:bookmarkStart w:id="10" w:name="_Toc218624351"/>
      <w:r>
        <w:t>Fonti</w:t>
      </w:r>
      <w:bookmarkEnd w:id="9"/>
      <w:bookmarkEnd w:id="10"/>
    </w:p>
    <w:p w14:paraId="6685BABC" w14:textId="3D077BF9" w:rsidR="00E8755B" w:rsidRPr="00F82C11" w:rsidRDefault="008E58BF" w:rsidP="00E8755B">
      <w:pPr>
        <w:pStyle w:val="BibliografiaPUL"/>
        <w:rPr>
          <w:lang w:val="de-DE"/>
        </w:rPr>
      </w:pPr>
      <w:r>
        <w:rPr>
          <w:smallCaps/>
          <w:lang w:val="de-DE"/>
        </w:rPr>
        <w:t xml:space="preserve">Autore, </w:t>
      </w:r>
      <w:r w:rsidRPr="008E58BF">
        <w:rPr>
          <w:i/>
          <w:iCs/>
          <w:lang w:val="de-DE"/>
        </w:rPr>
        <w:t>Titolo libro</w:t>
      </w:r>
      <w:r w:rsidR="00E8755B" w:rsidRPr="00F82C11">
        <w:rPr>
          <w:lang w:val="de-DE"/>
        </w:rPr>
        <w:t xml:space="preserve">, </w:t>
      </w:r>
      <w:r>
        <w:rPr>
          <w:lang w:val="de-DE"/>
        </w:rPr>
        <w:t>Casa editrice</w:t>
      </w:r>
      <w:r w:rsidR="00E8755B" w:rsidRPr="00F82C11">
        <w:rPr>
          <w:lang w:val="de-DE"/>
        </w:rPr>
        <w:t xml:space="preserve">, </w:t>
      </w:r>
      <w:r>
        <w:rPr>
          <w:lang w:val="de-DE"/>
        </w:rPr>
        <w:t>Città anno</w:t>
      </w:r>
      <w:r w:rsidR="00E8755B" w:rsidRPr="00F82C11">
        <w:rPr>
          <w:lang w:val="de-DE"/>
        </w:rPr>
        <w:t>.</w:t>
      </w:r>
    </w:p>
    <w:p w14:paraId="42B2C335" w14:textId="79C1A79A" w:rsidR="002D1584" w:rsidRPr="00E41D07" w:rsidRDefault="00E41D07" w:rsidP="002D1584">
      <w:pPr>
        <w:pStyle w:val="BibliografiaPUL"/>
      </w:pPr>
      <w:r>
        <w:rPr>
          <w:smallCaps/>
        </w:rPr>
        <w:t>Autore, “</w:t>
      </w:r>
      <w:r w:rsidRPr="00E41D07">
        <w:t>Titolo di un articolo di una rivista”</w:t>
      </w:r>
      <w:r>
        <w:t xml:space="preserve">, in </w:t>
      </w:r>
      <w:r>
        <w:rPr>
          <w:i/>
          <w:iCs/>
        </w:rPr>
        <w:t>Rivista</w:t>
      </w:r>
      <w:r>
        <w:t xml:space="preserve"> volume (anno) pagine.</w:t>
      </w:r>
    </w:p>
    <w:p w14:paraId="4C8F5808" w14:textId="427EC8AF" w:rsidR="00DF2F81" w:rsidRDefault="00DF2F81" w:rsidP="00DF2F81">
      <w:pPr>
        <w:pStyle w:val="Titolo2"/>
        <w:numPr>
          <w:ilvl w:val="0"/>
          <w:numId w:val="0"/>
        </w:numPr>
        <w:ind w:left="567" w:hanging="567"/>
      </w:pPr>
      <w:bookmarkStart w:id="11" w:name="_Toc218624352"/>
      <w:r>
        <w:t>Letteratura</w:t>
      </w:r>
      <w:bookmarkEnd w:id="11"/>
    </w:p>
    <w:p w14:paraId="50A0820B" w14:textId="77777777" w:rsidR="00DF2F81" w:rsidRDefault="00DF2F81" w:rsidP="00DF2F81">
      <w:pPr>
        <w:pStyle w:val="BibliografiaPUL"/>
      </w:pPr>
      <w:r w:rsidRPr="003B169C">
        <w:rPr>
          <w:i/>
          <w:iCs/>
        </w:rPr>
        <w:t>La Bibbia di Gerusalemme</w:t>
      </w:r>
      <w:r w:rsidRPr="00BD4787">
        <w:t>, EDB, Bologna 2009.</w:t>
      </w:r>
    </w:p>
    <w:p w14:paraId="48F1EE41" w14:textId="77777777" w:rsidR="00DF2F81" w:rsidRDefault="00DF2F81" w:rsidP="00DF2F81">
      <w:pPr>
        <w:pStyle w:val="BibliografiaPUL"/>
      </w:pPr>
      <w:r>
        <w:rPr>
          <w:smallCaps/>
        </w:rPr>
        <w:t>Mortara Garavelli</w:t>
      </w:r>
      <w:r>
        <w:t xml:space="preserve"> B., </w:t>
      </w:r>
      <w:r>
        <w:rPr>
          <w:i/>
          <w:iCs/>
        </w:rPr>
        <w:t>Prontuario di punteggiatura</w:t>
      </w:r>
      <w:r>
        <w:t>, Universale Laterza 831, Laterza, Bari 2015</w:t>
      </w:r>
      <w:r>
        <w:rPr>
          <w:vertAlign w:val="superscript"/>
        </w:rPr>
        <w:t>17</w:t>
      </w:r>
      <w:r>
        <w:t>.</w:t>
      </w:r>
    </w:p>
    <w:p w14:paraId="044E0E5B" w14:textId="77777777" w:rsidR="00DF2F81" w:rsidRDefault="00DF2F81" w:rsidP="00DF2F81">
      <w:pPr>
        <w:pStyle w:val="BibliografiaPUL"/>
      </w:pPr>
      <w:r w:rsidRPr="00917BBC">
        <w:rPr>
          <w:smallCaps/>
        </w:rPr>
        <w:t>Pontificia Università Lateranense</w:t>
      </w:r>
      <w:r>
        <w:t xml:space="preserve">, </w:t>
      </w:r>
      <w:r w:rsidRPr="001B1768">
        <w:rPr>
          <w:i/>
          <w:iCs/>
        </w:rPr>
        <w:t>Norme redazionali e orientamenti metodologici per gli elaborati accademici</w:t>
      </w:r>
      <w:r>
        <w:t>, PUL, Roma 2020</w:t>
      </w:r>
      <w:r w:rsidRPr="00917BBC">
        <w:rPr>
          <w:vertAlign w:val="superscript"/>
        </w:rPr>
        <w:t>3</w:t>
      </w:r>
      <w:r>
        <w:t>.</w:t>
      </w:r>
    </w:p>
    <w:p w14:paraId="35A22512" w14:textId="77777777" w:rsidR="001B1768" w:rsidRPr="00DF2F81" w:rsidRDefault="001B1768" w:rsidP="00826DE2">
      <w:pPr>
        <w:pStyle w:val="CorpoTesto"/>
      </w:pPr>
    </w:p>
    <w:p w14:paraId="3393CB36" w14:textId="77777777" w:rsidR="006F7D23" w:rsidRPr="00DF2F81" w:rsidRDefault="006F7D23" w:rsidP="006F7D23">
      <w:pPr>
        <w:pStyle w:val="Titolo1"/>
        <w:numPr>
          <w:ilvl w:val="0"/>
          <w:numId w:val="0"/>
        </w:numPr>
        <w:sectPr w:rsidR="006F7D23" w:rsidRPr="00DF2F81" w:rsidSect="008A48C8">
          <w:headerReference w:type="default" r:id="rId19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412924D9" w14:textId="4EAA6E02" w:rsidR="001F68B8" w:rsidRDefault="001F68B8" w:rsidP="00763B3F">
      <w:pPr>
        <w:pStyle w:val="Titolo1"/>
        <w:numPr>
          <w:ilvl w:val="0"/>
          <w:numId w:val="0"/>
        </w:numPr>
        <w:rPr>
          <w:b/>
        </w:rPr>
      </w:pPr>
      <w:bookmarkStart w:id="12" w:name="_Toc218624353"/>
      <w:r w:rsidRPr="00763B3F">
        <w:lastRenderedPageBreak/>
        <w:t>INDICE</w:t>
      </w:r>
      <w:r>
        <w:t xml:space="preserve"> GENERALE</w:t>
      </w:r>
      <w:bookmarkEnd w:id="12"/>
    </w:p>
    <w:p w14:paraId="48DDC06C" w14:textId="75C6FDE1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r>
        <w:fldChar w:fldCharType="begin"/>
      </w:r>
      <w:r>
        <w:instrText xml:space="preserve"> TOC \o "1-4" \h \z \u </w:instrText>
      </w:r>
      <w:r>
        <w:fldChar w:fldCharType="separate"/>
      </w:r>
      <w:hyperlink w:anchor="_Toc218624343" w:history="1">
        <w:r w:rsidRPr="000905AD">
          <w:rPr>
            <w:rStyle w:val="Collegamentoipertestuale"/>
          </w:rPr>
          <w:t>INTRODUZIONE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7E2BD116" w14:textId="281EA8A2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4" w:history="1">
        <w:r w:rsidRPr="000905AD">
          <w:rPr>
            <w:rStyle w:val="Collegamentoipertestuale"/>
          </w:rPr>
          <w:t>CAPITOLO 1</w:t>
        </w:r>
        <w:r>
          <w:rPr>
            <w:rStyle w:val="Collegamentoipertestuale"/>
          </w:rPr>
          <w:t>:</w:t>
        </w:r>
        <w:r w:rsidRPr="000905AD">
          <w:rPr>
            <w:rStyle w:val="Collegamentoipertestuale"/>
          </w:rPr>
          <w:t xml:space="preserve"> TITOLO DEL CAPITOLO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720141BC" w14:textId="46B8F221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45" w:history="1">
        <w:r w:rsidRPr="000905AD">
          <w:rPr>
            <w:rStyle w:val="Collegamentoipertestuale"/>
          </w:rPr>
          <w:t>1.1 Primo grado di suddivisione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543B62B" w14:textId="03094405" w:rsidR="00553686" w:rsidRDefault="00553686">
      <w:pPr>
        <w:pStyle w:val="Sommario3"/>
        <w:rPr>
          <w:rFonts w:asciiTheme="minorHAnsi" w:eastAsiaTheme="minorEastAsia" w:hAnsiTheme="minorHAnsi" w:cstheme="minorBidi"/>
          <w:noProof/>
        </w:rPr>
      </w:pPr>
      <w:hyperlink w:anchor="_Toc218624346" w:history="1">
        <w:r w:rsidRPr="000905AD">
          <w:rPr>
            <w:rStyle w:val="Collegamentoipertestuale"/>
            <w:noProof/>
          </w:rPr>
          <w:t>1.1.1 Secondo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1B0669E" w14:textId="41A8EE2A" w:rsidR="00553686" w:rsidRDefault="00553686">
      <w:pPr>
        <w:pStyle w:val="Sommario4"/>
        <w:rPr>
          <w:rFonts w:asciiTheme="minorHAnsi" w:eastAsiaTheme="minorEastAsia" w:hAnsiTheme="minorHAnsi" w:cstheme="minorBidi"/>
          <w:noProof/>
        </w:rPr>
      </w:pPr>
      <w:hyperlink w:anchor="_Toc218624347" w:history="1">
        <w:r w:rsidRPr="000905AD">
          <w:rPr>
            <w:rStyle w:val="Collegamentoipertestuale"/>
            <w:noProof/>
          </w:rPr>
          <w:t>1.1.1.1 Terzo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75D6A74" w14:textId="6F0165A2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8" w:history="1">
        <w:r w:rsidRPr="000905AD">
          <w:rPr>
            <w:rStyle w:val="Collegamentoipertestuale"/>
          </w:rPr>
          <w:t>CONCLUSIONE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5C9C0AF" w14:textId="604C0A64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9" w:history="1">
        <w:r w:rsidRPr="000905AD">
          <w:rPr>
            <w:rStyle w:val="Collegamentoipertestuale"/>
          </w:rPr>
          <w:t>SIGLE E ABBREVIAZIONI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27F1AA34" w14:textId="7EFF27E4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50" w:history="1">
        <w:r w:rsidRPr="000905AD">
          <w:rPr>
            <w:rStyle w:val="Collegamentoipertestuale"/>
          </w:rPr>
          <w:t>BIBLIOGRAFIA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7D1B624E" w14:textId="31D6DF5E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1" w:history="1">
        <w:r w:rsidRPr="000905AD">
          <w:rPr>
            <w:rStyle w:val="Collegamentoipertestuale"/>
          </w:rPr>
          <w:t>Fonti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1E974D3D" w14:textId="1CF8C87B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2" w:history="1">
        <w:r w:rsidRPr="000905AD">
          <w:rPr>
            <w:rStyle w:val="Collegamentoipertestuale"/>
          </w:rPr>
          <w:t>Letteratura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D7ADD3A" w14:textId="2EA16429" w:rsidR="003F1C31" w:rsidRDefault="00553686">
      <w:pPr>
        <w:pStyle w:val="Sommario1"/>
        <w:rPr>
          <w:rStyle w:val="Collegamentoipertestuale"/>
        </w:rPr>
      </w:pPr>
      <w:hyperlink w:anchor="_Toc218624353" w:history="1">
        <w:r w:rsidRPr="000905AD">
          <w:rPr>
            <w:rStyle w:val="Collegamentoipertestuale"/>
          </w:rPr>
          <w:t>INDICE GENERALE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6FBB8CF9" w14:textId="5D85B929" w:rsidR="0072198B" w:rsidRPr="005860DC" w:rsidRDefault="00553686" w:rsidP="005860DC">
      <w:pPr>
        <w:pStyle w:val="Sommario1"/>
        <w:rPr>
          <w:color w:val="0563C1" w:themeColor="hyperlink"/>
          <w:sz w:val="2"/>
          <w:szCs w:val="2"/>
          <w:u w:val="single"/>
        </w:rPr>
      </w:pPr>
      <w:r>
        <w:fldChar w:fldCharType="end"/>
      </w:r>
    </w:p>
    <w:sectPr w:rsidR="0072198B" w:rsidRPr="005860DC" w:rsidSect="008A48C8">
      <w:headerReference w:type="default" r:id="rId20"/>
      <w:footnotePr>
        <w:numRestart w:val="eachSect"/>
      </w:footnotePr>
      <w:pgSz w:w="11901" w:h="16817" w:code="9"/>
      <w:pgMar w:top="1134" w:right="1134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0CB84" w14:textId="77777777" w:rsidR="004532E5" w:rsidRDefault="004532E5" w:rsidP="00766ABD">
      <w:r>
        <w:separator/>
      </w:r>
    </w:p>
  </w:endnote>
  <w:endnote w:type="continuationSeparator" w:id="0">
    <w:p w14:paraId="7F471E56" w14:textId="77777777" w:rsidR="004532E5" w:rsidRDefault="004532E5" w:rsidP="0076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Titoli (testo">
    <w:altName w:val="Times New Roman"/>
    <w:panose1 w:val="020B0604020202020204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142705215"/>
      <w:docPartObj>
        <w:docPartGallery w:val="Page Numbers (Bottom of Page)"/>
        <w:docPartUnique/>
      </w:docPartObj>
    </w:sdtPr>
    <w:sdtContent>
      <w:p w14:paraId="69E09E4E" w14:textId="219CFF58" w:rsidR="009D5989" w:rsidRDefault="009D5989" w:rsidP="00B75059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3E2DCE24" w14:textId="77777777" w:rsidR="009D5989" w:rsidRDefault="009D59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1CACB" w14:textId="77777777" w:rsidR="004F449F" w:rsidRDefault="004F449F" w:rsidP="00405B47">
    <w:pPr>
      <w:pStyle w:val="Pidipagina"/>
      <w:tabs>
        <w:tab w:val="clear" w:pos="4819"/>
        <w:tab w:val="clear" w:pos="9638"/>
      </w:tabs>
      <w:jc w:val="center"/>
      <w:rPr>
        <w:rStyle w:val="Numeropagina"/>
      </w:rPr>
    </w:pPr>
  </w:p>
  <w:p w14:paraId="790589BC" w14:textId="184D577B" w:rsidR="00AB10E3" w:rsidRDefault="00AB10E3" w:rsidP="004F449F">
    <w:pPr>
      <w:pStyle w:val="Pidipagina"/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0755" w14:textId="3F7D17C3" w:rsidR="008E3EFF" w:rsidRPr="001E0614" w:rsidRDefault="00261681" w:rsidP="00405B47">
    <w:pPr>
      <w:pStyle w:val="Pidipagina"/>
      <w:tabs>
        <w:tab w:val="clear" w:pos="4819"/>
        <w:tab w:val="clear" w:pos="9638"/>
      </w:tabs>
      <w:jc w:val="center"/>
      <w:rPr>
        <w:sz w:val="32"/>
        <w:szCs w:val="32"/>
      </w:rPr>
    </w:pPr>
    <w:r>
      <w:rPr>
        <w:sz w:val="36"/>
        <w:szCs w:val="36"/>
      </w:rPr>
      <w:t>Anno accademico 2025-2026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7A637" w14:textId="77777777" w:rsidR="00EE1B29" w:rsidRDefault="00EE1B29" w:rsidP="00405B47">
    <w:pPr>
      <w:pStyle w:val="Pidipagina"/>
      <w:tabs>
        <w:tab w:val="clear" w:pos="4819"/>
        <w:tab w:val="clear" w:pos="9638"/>
      </w:tabs>
      <w:jc w:val="center"/>
    </w:pPr>
  </w:p>
  <w:p w14:paraId="5D2B3B36" w14:textId="40A4B3D3" w:rsidR="008E3EFF" w:rsidRDefault="00AB10E3" w:rsidP="00405B47">
    <w:pPr>
      <w:pStyle w:val="Pidipagina"/>
      <w:tabs>
        <w:tab w:val="clear" w:pos="4819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4DE11" w14:textId="77777777" w:rsidR="004532E5" w:rsidRDefault="004532E5" w:rsidP="00766ABD">
      <w:r>
        <w:t>————————————</w:t>
      </w:r>
    </w:p>
  </w:footnote>
  <w:footnote w:type="continuationSeparator" w:id="0">
    <w:p w14:paraId="4754773C" w14:textId="77777777" w:rsidR="004532E5" w:rsidRPr="00E53705" w:rsidRDefault="004532E5" w:rsidP="00E53705">
      <w:r>
        <w:t>————————————</w:t>
      </w:r>
    </w:p>
  </w:footnote>
  <w:footnote w:type="continuationNotice" w:id="1">
    <w:p w14:paraId="55E00C40" w14:textId="77777777" w:rsidR="004532E5" w:rsidRDefault="004532E5"/>
  </w:footnote>
  <w:footnote w:id="2">
    <w:p w14:paraId="5BD2290C" w14:textId="67D2615A" w:rsidR="00A930DD" w:rsidRDefault="00A930DD">
      <w:pPr>
        <w:pStyle w:val="Testonotaapidipagina"/>
      </w:pPr>
      <w:r>
        <w:rPr>
          <w:rStyle w:val="Rimandonotaapidipagina"/>
        </w:rPr>
        <w:footnoteRef/>
      </w:r>
      <w:r>
        <w:t xml:space="preserve"> 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4B54" w14:textId="67EBE264" w:rsidR="008E3EFF" w:rsidRDefault="008E3EFF" w:rsidP="00E470BD">
    <w:pPr>
      <w:pStyle w:val="Intestazione"/>
      <w:tabs>
        <w:tab w:val="clear" w:pos="4819"/>
        <w:tab w:val="center" w:pos="4253"/>
      </w:tabs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7</w:t>
    </w:r>
    <w:r>
      <w:fldChar w:fldCharType="end"/>
    </w:r>
    <w:r>
      <w:tab/>
      <w:t>NORME TIPOGRAFICHE PER LA FACOLTÀ DI TEOLOGIA</w:t>
    </w:r>
  </w:p>
  <w:p w14:paraId="5F5902BF" w14:textId="7134C0FC" w:rsidR="008E3EFF" w:rsidRDefault="008E3EFF" w:rsidP="00E470BD">
    <w:pPr>
      <w:pStyle w:val="Intestazione"/>
      <w:tabs>
        <w:tab w:val="clear" w:pos="4819"/>
        <w:tab w:val="center" w:pos="4253"/>
      </w:tabs>
    </w:pPr>
  </w:p>
  <w:p w14:paraId="0FDC6DE0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9183A" w14:textId="00D44EFD" w:rsidR="008E3EFF" w:rsidRDefault="005453C3" w:rsidP="00402D82">
    <w:pPr>
      <w:pStyle w:val="Intestazione"/>
      <w:tabs>
        <w:tab w:val="clear" w:pos="4819"/>
        <w:tab w:val="clear" w:pos="9638"/>
        <w:tab w:val="right" w:pos="8504"/>
      </w:tabs>
      <w:spacing w:line="360" w:lineRule="auto"/>
      <w:jc w:val="center"/>
    </w:pPr>
    <w:r>
      <w:t>INTRODUZIONE</w:t>
    </w:r>
  </w:p>
  <w:p w14:paraId="0BBAB442" w14:textId="77777777" w:rsidR="008E3EFF" w:rsidRDefault="008E3EFF" w:rsidP="000720E6">
    <w:pPr>
      <w:pStyle w:val="Intestazione"/>
      <w:tabs>
        <w:tab w:val="clear" w:pos="4819"/>
        <w:tab w:val="clear" w:pos="9638"/>
        <w:tab w:val="center" w:pos="4253"/>
        <w:tab w:val="right" w:pos="8504"/>
      </w:tabs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C2471" w14:textId="1DAED5C4" w:rsidR="00267ABF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 xml:space="preserve">ISTITUTO SUPERIORE DI SCIENZE RELIGIOSE </w:t>
    </w:r>
  </w:p>
  <w:p w14:paraId="1C1241D6" w14:textId="04B33344" w:rsidR="005453C3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>“ECCLESIA MATER</w:t>
    </w:r>
    <w:r w:rsidR="00A73CEA" w:rsidRPr="001E751F">
      <w:rPr>
        <w:smallCaps/>
        <w:sz w:val="36"/>
        <w:szCs w:val="36"/>
      </w:rPr>
      <w:t>”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A47C5" w14:textId="465022B0" w:rsidR="005453C3" w:rsidRDefault="005453C3" w:rsidP="005453C3">
    <w:pPr>
      <w:pStyle w:val="CorpoTesto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B548" w14:textId="56E9C3C7" w:rsidR="002468DD" w:rsidRDefault="002468DD" w:rsidP="00495D36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495D36">
      <w:t xml:space="preserve">CAP. </w:t>
    </w:r>
    <w:r w:rsidR="003F1C31">
      <w:t>1</w:t>
    </w:r>
    <w:r w:rsidR="00495D36">
      <w:t xml:space="preserve">: </w:t>
    </w:r>
    <w:r w:rsidR="003F1C31">
      <w:t>TITOLO DEL CAPITOLO ABBREVIATO</w:t>
    </w:r>
  </w:p>
  <w:p w14:paraId="48E69300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50A24CFA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8245" w14:textId="3C2F9927" w:rsidR="002468DD" w:rsidRDefault="002468DD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3F1C31">
      <w:t>CONCLUSIONE</w:t>
    </w:r>
  </w:p>
  <w:p w14:paraId="4D776489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858C2F1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A51F4" w14:textId="2484ED36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SIGLE E ABBREVIAZIONI</w:t>
    </w:r>
    <w:r>
      <w:tab/>
    </w:r>
    <w:r>
      <w:fldChar w:fldCharType="begin"/>
    </w:r>
    <w:r>
      <w:instrText xml:space="preserve"> page \* MERGEFORMAT </w:instrText>
    </w:r>
    <w:r>
      <w:fldChar w:fldCharType="separate"/>
    </w:r>
    <w:r>
      <w:t>6</w:t>
    </w:r>
    <w:r>
      <w:fldChar w:fldCharType="end"/>
    </w:r>
  </w:p>
  <w:p w14:paraId="1A66C5CD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3BEF9E0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43F7" w14:textId="173111F3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BIBLIOGRAFIA</w:t>
    </w:r>
  </w:p>
  <w:p w14:paraId="63D32CDA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376C9B09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8841F" w14:textId="3B661206" w:rsidR="003F1C31" w:rsidRDefault="003F1C31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INDICE GENERALE</w:t>
    </w:r>
  </w:p>
  <w:p w14:paraId="1E21552B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FCD21C7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F5E83"/>
    <w:multiLevelType w:val="multilevel"/>
    <w:tmpl w:val="0410001D"/>
    <w:styleLink w:val="Elencocorren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77D7D"/>
    <w:multiLevelType w:val="multilevel"/>
    <w:tmpl w:val="047C4D02"/>
    <w:lvl w:ilvl="0">
      <w:start w:val="1"/>
      <w:numFmt w:val="decimal"/>
      <w:pStyle w:val="Capitolonumero"/>
      <w:lvlText w:val="CAPITOLO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211D17"/>
    <w:multiLevelType w:val="multilevel"/>
    <w:tmpl w:val="35D24288"/>
    <w:styleLink w:val="Elencocorrente7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330FB"/>
    <w:multiLevelType w:val="multilevel"/>
    <w:tmpl w:val="546065F6"/>
    <w:styleLink w:val="Elencocorrente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suff w:val="nothing"/>
      <w:lvlText w:val="%2. "/>
      <w:lvlJc w:val="left"/>
      <w:pPr>
        <w:ind w:left="0" w:firstLine="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suff w:val="nothing"/>
      <w:lvlText w:val="%2.%3  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suff w:val="nothing"/>
      <w:lvlText w:val="%2.%3.%4  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lowerLetter"/>
      <w:suff w:val="space"/>
      <w:lvlText w:val="%5)"/>
      <w:lvlJc w:val="left"/>
      <w:pPr>
        <w:ind w:left="1276" w:hanging="992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420"/>
        </w:tabs>
        <w:ind w:left="142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4"/>
        </w:tabs>
        <w:ind w:left="156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8"/>
        </w:tabs>
        <w:ind w:left="17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52"/>
        </w:tabs>
        <w:ind w:left="1852" w:hanging="1584"/>
      </w:pPr>
      <w:rPr>
        <w:rFonts w:hint="default"/>
      </w:rPr>
    </w:lvl>
  </w:abstractNum>
  <w:abstractNum w:abstractNumId="4" w15:restartNumberingAfterBreak="0">
    <w:nsid w:val="2D640D96"/>
    <w:multiLevelType w:val="multilevel"/>
    <w:tmpl w:val="FEF820BE"/>
    <w:styleLink w:val="Elencocorrente8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F1BFD"/>
    <w:multiLevelType w:val="multilevel"/>
    <w:tmpl w:val="6D446B82"/>
    <w:lvl w:ilvl="0">
      <w:start w:val="1"/>
      <w:numFmt w:val="decimal"/>
      <w:pStyle w:val="Elenconumerato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FC65064"/>
    <w:multiLevelType w:val="multilevel"/>
    <w:tmpl w:val="D41CCB0E"/>
    <w:styleLink w:val="Elencocorrente9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3556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B2D47AF"/>
    <w:multiLevelType w:val="multilevel"/>
    <w:tmpl w:val="C9AA0DA0"/>
    <w:styleLink w:val="Elencocorrente5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5A5712EC"/>
    <w:multiLevelType w:val="multilevel"/>
    <w:tmpl w:val="87FE7F64"/>
    <w:lvl w:ilvl="0">
      <w:start w:val="1"/>
      <w:numFmt w:val="decimal"/>
      <w:pStyle w:val="Titolo1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pStyle w:val="Titolo2"/>
      <w:suff w:val="space"/>
      <w:lvlText w:val="%1.%2"/>
      <w:lvlJc w:val="left"/>
      <w:pPr>
        <w:ind w:left="567" w:hanging="567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pStyle w:val="Titolo3"/>
      <w:suff w:val="space"/>
      <w:lvlText w:val="%1.%2.%3"/>
      <w:lvlJc w:val="left"/>
      <w:pPr>
        <w:ind w:left="709" w:hanging="709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pStyle w:val="Titolo4"/>
      <w:suff w:val="space"/>
      <w:lvlText w:val="%1.%2.%3.%4"/>
      <w:lvlJc w:val="left"/>
      <w:pPr>
        <w:ind w:left="851" w:hanging="851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pStyle w:val="Titolo5"/>
      <w:suff w:val="space"/>
      <w:lvlText w:val="%1.%2.%3.%4.%5"/>
      <w:lvlJc w:val="left"/>
      <w:pPr>
        <w:ind w:left="992" w:hanging="992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pStyle w:val="Titolo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Titolo7"/>
      <w:suff w:val="space"/>
      <w:lvlText w:val="%1.%2.%3.%4.%5.%6.%7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pStyle w:val="Titolo8"/>
      <w:suff w:val="space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Titolo9"/>
      <w:suff w:val="space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9" w15:restartNumberingAfterBreak="0">
    <w:nsid w:val="61292D7C"/>
    <w:multiLevelType w:val="multilevel"/>
    <w:tmpl w:val="FADC78E4"/>
    <w:styleLink w:val="Elencocorrente2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6C582D65"/>
    <w:multiLevelType w:val="multilevel"/>
    <w:tmpl w:val="A2B22E7E"/>
    <w:lvl w:ilvl="0">
      <w:start w:val="4"/>
      <w:numFmt w:val="bullet"/>
      <w:pStyle w:val="Elencocontrattino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61F1B"/>
    <w:multiLevelType w:val="multilevel"/>
    <w:tmpl w:val="3426152A"/>
    <w:styleLink w:val="Elencocorrente4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AC0663F"/>
    <w:multiLevelType w:val="multilevel"/>
    <w:tmpl w:val="4A4CC24C"/>
    <w:styleLink w:val="Elencocorrente6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F391121"/>
    <w:multiLevelType w:val="multilevel"/>
    <w:tmpl w:val="0410001D"/>
    <w:styleLink w:val="Elencocorren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2278836">
    <w:abstractNumId w:val="10"/>
  </w:num>
  <w:num w:numId="2" w16cid:durableId="635993497">
    <w:abstractNumId w:val="8"/>
  </w:num>
  <w:num w:numId="3" w16cid:durableId="1924483999">
    <w:abstractNumId w:val="5"/>
  </w:num>
  <w:num w:numId="4" w16cid:durableId="1226800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686493">
    <w:abstractNumId w:val="1"/>
  </w:num>
  <w:num w:numId="6" w16cid:durableId="1159619338">
    <w:abstractNumId w:val="3"/>
  </w:num>
  <w:num w:numId="7" w16cid:durableId="507449686">
    <w:abstractNumId w:val="9"/>
  </w:num>
  <w:num w:numId="8" w16cid:durableId="1893154672">
    <w:abstractNumId w:val="13"/>
  </w:num>
  <w:num w:numId="9" w16cid:durableId="2056856300">
    <w:abstractNumId w:val="11"/>
  </w:num>
  <w:num w:numId="10" w16cid:durableId="1429161625">
    <w:abstractNumId w:val="7"/>
  </w:num>
  <w:num w:numId="11" w16cid:durableId="1093162946">
    <w:abstractNumId w:val="12"/>
  </w:num>
  <w:num w:numId="12" w16cid:durableId="1089424951">
    <w:abstractNumId w:val="2"/>
  </w:num>
  <w:num w:numId="13" w16cid:durableId="1875264564">
    <w:abstractNumId w:val="4"/>
  </w:num>
  <w:num w:numId="14" w16cid:durableId="1801605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972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98159604">
    <w:abstractNumId w:val="6"/>
  </w:num>
  <w:num w:numId="17" w16cid:durableId="155342494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isplayBackgroundShape/>
  <w:activeWritingStyle w:appName="MSWord" w:lang="it-IT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283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A1"/>
    <w:rsid w:val="000002ED"/>
    <w:rsid w:val="0000063C"/>
    <w:rsid w:val="00000EE4"/>
    <w:rsid w:val="00001596"/>
    <w:rsid w:val="00001675"/>
    <w:rsid w:val="0000178F"/>
    <w:rsid w:val="00001F5F"/>
    <w:rsid w:val="00002027"/>
    <w:rsid w:val="00002B56"/>
    <w:rsid w:val="0000399B"/>
    <w:rsid w:val="000040A5"/>
    <w:rsid w:val="00004723"/>
    <w:rsid w:val="00004987"/>
    <w:rsid w:val="00004FA3"/>
    <w:rsid w:val="00005490"/>
    <w:rsid w:val="000065B4"/>
    <w:rsid w:val="00006CBD"/>
    <w:rsid w:val="00010848"/>
    <w:rsid w:val="0001130F"/>
    <w:rsid w:val="000116DA"/>
    <w:rsid w:val="00012245"/>
    <w:rsid w:val="00012B1B"/>
    <w:rsid w:val="00012F00"/>
    <w:rsid w:val="0001379A"/>
    <w:rsid w:val="00013C2F"/>
    <w:rsid w:val="00013E7A"/>
    <w:rsid w:val="000148DF"/>
    <w:rsid w:val="00014A5F"/>
    <w:rsid w:val="000154E4"/>
    <w:rsid w:val="00015622"/>
    <w:rsid w:val="0001568D"/>
    <w:rsid w:val="00015ABF"/>
    <w:rsid w:val="00016076"/>
    <w:rsid w:val="00016440"/>
    <w:rsid w:val="00016962"/>
    <w:rsid w:val="00016C15"/>
    <w:rsid w:val="00016DE6"/>
    <w:rsid w:val="00016EB5"/>
    <w:rsid w:val="000171DC"/>
    <w:rsid w:val="0001751B"/>
    <w:rsid w:val="000175A5"/>
    <w:rsid w:val="00017CFA"/>
    <w:rsid w:val="000202AA"/>
    <w:rsid w:val="00020698"/>
    <w:rsid w:val="00020839"/>
    <w:rsid w:val="00020D25"/>
    <w:rsid w:val="00021BDA"/>
    <w:rsid w:val="00022259"/>
    <w:rsid w:val="00022D88"/>
    <w:rsid w:val="00022E82"/>
    <w:rsid w:val="000238F7"/>
    <w:rsid w:val="00023FFA"/>
    <w:rsid w:val="0002456F"/>
    <w:rsid w:val="000247EF"/>
    <w:rsid w:val="0002583B"/>
    <w:rsid w:val="00025F5D"/>
    <w:rsid w:val="00025FEB"/>
    <w:rsid w:val="000266A4"/>
    <w:rsid w:val="000266A9"/>
    <w:rsid w:val="000274A4"/>
    <w:rsid w:val="00027965"/>
    <w:rsid w:val="00027B6B"/>
    <w:rsid w:val="00027EB0"/>
    <w:rsid w:val="00027F39"/>
    <w:rsid w:val="000300D2"/>
    <w:rsid w:val="000303D5"/>
    <w:rsid w:val="00030C8B"/>
    <w:rsid w:val="00030D36"/>
    <w:rsid w:val="00030FE3"/>
    <w:rsid w:val="00031745"/>
    <w:rsid w:val="00032BFF"/>
    <w:rsid w:val="0003321E"/>
    <w:rsid w:val="000342C9"/>
    <w:rsid w:val="00034851"/>
    <w:rsid w:val="00034ED2"/>
    <w:rsid w:val="00034F0F"/>
    <w:rsid w:val="000352F3"/>
    <w:rsid w:val="00035877"/>
    <w:rsid w:val="00036608"/>
    <w:rsid w:val="000367C0"/>
    <w:rsid w:val="00036801"/>
    <w:rsid w:val="000368A6"/>
    <w:rsid w:val="00037290"/>
    <w:rsid w:val="000404A8"/>
    <w:rsid w:val="000411AB"/>
    <w:rsid w:val="000415A3"/>
    <w:rsid w:val="0004270B"/>
    <w:rsid w:val="000431FB"/>
    <w:rsid w:val="0004340E"/>
    <w:rsid w:val="00043D17"/>
    <w:rsid w:val="00044F88"/>
    <w:rsid w:val="00045A64"/>
    <w:rsid w:val="00046727"/>
    <w:rsid w:val="0004729A"/>
    <w:rsid w:val="00047931"/>
    <w:rsid w:val="00047C4D"/>
    <w:rsid w:val="00047F89"/>
    <w:rsid w:val="000517F4"/>
    <w:rsid w:val="000524F5"/>
    <w:rsid w:val="00052FAF"/>
    <w:rsid w:val="000531AF"/>
    <w:rsid w:val="00053881"/>
    <w:rsid w:val="00053B31"/>
    <w:rsid w:val="000544C5"/>
    <w:rsid w:val="000545EA"/>
    <w:rsid w:val="00054750"/>
    <w:rsid w:val="00054CDA"/>
    <w:rsid w:val="00055A24"/>
    <w:rsid w:val="000577A2"/>
    <w:rsid w:val="00057869"/>
    <w:rsid w:val="00057A3B"/>
    <w:rsid w:val="0006056E"/>
    <w:rsid w:val="000616F1"/>
    <w:rsid w:val="00061B7E"/>
    <w:rsid w:val="000625BC"/>
    <w:rsid w:val="00062D40"/>
    <w:rsid w:val="00063587"/>
    <w:rsid w:val="000648DE"/>
    <w:rsid w:val="00064D65"/>
    <w:rsid w:val="00064D66"/>
    <w:rsid w:val="00064E37"/>
    <w:rsid w:val="0006584B"/>
    <w:rsid w:val="00066A0C"/>
    <w:rsid w:val="00066FE2"/>
    <w:rsid w:val="00070171"/>
    <w:rsid w:val="000713AB"/>
    <w:rsid w:val="00071518"/>
    <w:rsid w:val="00071CD9"/>
    <w:rsid w:val="000720E6"/>
    <w:rsid w:val="000730B6"/>
    <w:rsid w:val="0007322C"/>
    <w:rsid w:val="000745D8"/>
    <w:rsid w:val="00075386"/>
    <w:rsid w:val="000753A3"/>
    <w:rsid w:val="000754E3"/>
    <w:rsid w:val="00075537"/>
    <w:rsid w:val="000755D5"/>
    <w:rsid w:val="000758E9"/>
    <w:rsid w:val="00076874"/>
    <w:rsid w:val="00077B8F"/>
    <w:rsid w:val="000807A4"/>
    <w:rsid w:val="00080C6F"/>
    <w:rsid w:val="00080CC3"/>
    <w:rsid w:val="00080F80"/>
    <w:rsid w:val="0008154D"/>
    <w:rsid w:val="00082150"/>
    <w:rsid w:val="00082CC3"/>
    <w:rsid w:val="00083466"/>
    <w:rsid w:val="00083570"/>
    <w:rsid w:val="000844CE"/>
    <w:rsid w:val="000845BD"/>
    <w:rsid w:val="00084E19"/>
    <w:rsid w:val="0008573E"/>
    <w:rsid w:val="0008677C"/>
    <w:rsid w:val="00086CDA"/>
    <w:rsid w:val="00087741"/>
    <w:rsid w:val="0009060C"/>
    <w:rsid w:val="00090D1B"/>
    <w:rsid w:val="000910A6"/>
    <w:rsid w:val="0009161A"/>
    <w:rsid w:val="00092B88"/>
    <w:rsid w:val="00092D55"/>
    <w:rsid w:val="000931F6"/>
    <w:rsid w:val="0009320A"/>
    <w:rsid w:val="0009391E"/>
    <w:rsid w:val="0009442B"/>
    <w:rsid w:val="0009466A"/>
    <w:rsid w:val="00095305"/>
    <w:rsid w:val="00095EFD"/>
    <w:rsid w:val="00096A7B"/>
    <w:rsid w:val="0009726B"/>
    <w:rsid w:val="00097773"/>
    <w:rsid w:val="00097789"/>
    <w:rsid w:val="00097EFE"/>
    <w:rsid w:val="000A00A3"/>
    <w:rsid w:val="000A0B14"/>
    <w:rsid w:val="000A11B5"/>
    <w:rsid w:val="000A11DF"/>
    <w:rsid w:val="000A199C"/>
    <w:rsid w:val="000A1CDC"/>
    <w:rsid w:val="000A1FAE"/>
    <w:rsid w:val="000A2482"/>
    <w:rsid w:val="000A3035"/>
    <w:rsid w:val="000A3418"/>
    <w:rsid w:val="000A3578"/>
    <w:rsid w:val="000A3B38"/>
    <w:rsid w:val="000A3B95"/>
    <w:rsid w:val="000A49E2"/>
    <w:rsid w:val="000A4DED"/>
    <w:rsid w:val="000A52FA"/>
    <w:rsid w:val="000A533C"/>
    <w:rsid w:val="000A5D9C"/>
    <w:rsid w:val="000A60FA"/>
    <w:rsid w:val="000B0137"/>
    <w:rsid w:val="000B0290"/>
    <w:rsid w:val="000B063B"/>
    <w:rsid w:val="000B08AA"/>
    <w:rsid w:val="000B0972"/>
    <w:rsid w:val="000B1CB3"/>
    <w:rsid w:val="000B1E5E"/>
    <w:rsid w:val="000B1FC2"/>
    <w:rsid w:val="000B2114"/>
    <w:rsid w:val="000B25D3"/>
    <w:rsid w:val="000B2CBD"/>
    <w:rsid w:val="000B2E19"/>
    <w:rsid w:val="000B32F3"/>
    <w:rsid w:val="000B335E"/>
    <w:rsid w:val="000B3693"/>
    <w:rsid w:val="000B39A8"/>
    <w:rsid w:val="000B3CAF"/>
    <w:rsid w:val="000B4383"/>
    <w:rsid w:val="000B44DF"/>
    <w:rsid w:val="000B4B9C"/>
    <w:rsid w:val="000B53B8"/>
    <w:rsid w:val="000B5E51"/>
    <w:rsid w:val="000B66D2"/>
    <w:rsid w:val="000B71F1"/>
    <w:rsid w:val="000B733F"/>
    <w:rsid w:val="000B739B"/>
    <w:rsid w:val="000B79AB"/>
    <w:rsid w:val="000B7AA4"/>
    <w:rsid w:val="000C056C"/>
    <w:rsid w:val="000C099B"/>
    <w:rsid w:val="000C0F29"/>
    <w:rsid w:val="000C1FF9"/>
    <w:rsid w:val="000C28DA"/>
    <w:rsid w:val="000C2E4C"/>
    <w:rsid w:val="000C35C5"/>
    <w:rsid w:val="000C3650"/>
    <w:rsid w:val="000C3E9F"/>
    <w:rsid w:val="000C41D0"/>
    <w:rsid w:val="000C4FBA"/>
    <w:rsid w:val="000C6942"/>
    <w:rsid w:val="000C6FC9"/>
    <w:rsid w:val="000D02F8"/>
    <w:rsid w:val="000D0E06"/>
    <w:rsid w:val="000D0EA1"/>
    <w:rsid w:val="000D0EEE"/>
    <w:rsid w:val="000D10F5"/>
    <w:rsid w:val="000D14E2"/>
    <w:rsid w:val="000D312F"/>
    <w:rsid w:val="000D3EA7"/>
    <w:rsid w:val="000D3EFF"/>
    <w:rsid w:val="000D4984"/>
    <w:rsid w:val="000D5165"/>
    <w:rsid w:val="000D59B6"/>
    <w:rsid w:val="000D66E6"/>
    <w:rsid w:val="000D685C"/>
    <w:rsid w:val="000D702C"/>
    <w:rsid w:val="000D70BF"/>
    <w:rsid w:val="000D7754"/>
    <w:rsid w:val="000D7F58"/>
    <w:rsid w:val="000E01B7"/>
    <w:rsid w:val="000E0226"/>
    <w:rsid w:val="000E03B7"/>
    <w:rsid w:val="000E07F7"/>
    <w:rsid w:val="000E0F29"/>
    <w:rsid w:val="000E1212"/>
    <w:rsid w:val="000E1A23"/>
    <w:rsid w:val="000E1A85"/>
    <w:rsid w:val="000E1EC7"/>
    <w:rsid w:val="000E24E5"/>
    <w:rsid w:val="000E3511"/>
    <w:rsid w:val="000E3638"/>
    <w:rsid w:val="000E38A6"/>
    <w:rsid w:val="000E3D02"/>
    <w:rsid w:val="000E465D"/>
    <w:rsid w:val="000E4E35"/>
    <w:rsid w:val="000E51E3"/>
    <w:rsid w:val="000E546D"/>
    <w:rsid w:val="000E56FB"/>
    <w:rsid w:val="000E5D34"/>
    <w:rsid w:val="000E622B"/>
    <w:rsid w:val="000E64FE"/>
    <w:rsid w:val="000E6E7C"/>
    <w:rsid w:val="000E7730"/>
    <w:rsid w:val="000E7DFF"/>
    <w:rsid w:val="000F0073"/>
    <w:rsid w:val="000F01E3"/>
    <w:rsid w:val="000F058F"/>
    <w:rsid w:val="000F07AA"/>
    <w:rsid w:val="000F07C0"/>
    <w:rsid w:val="000F182B"/>
    <w:rsid w:val="000F1BEE"/>
    <w:rsid w:val="000F217F"/>
    <w:rsid w:val="000F2231"/>
    <w:rsid w:val="000F23CC"/>
    <w:rsid w:val="000F2D21"/>
    <w:rsid w:val="000F32F3"/>
    <w:rsid w:val="000F3867"/>
    <w:rsid w:val="000F3B3A"/>
    <w:rsid w:val="000F3FFB"/>
    <w:rsid w:val="000F4A13"/>
    <w:rsid w:val="000F4F0E"/>
    <w:rsid w:val="000F4FF9"/>
    <w:rsid w:val="000F5F86"/>
    <w:rsid w:val="000F67FF"/>
    <w:rsid w:val="000F6E6C"/>
    <w:rsid w:val="0010024E"/>
    <w:rsid w:val="00100885"/>
    <w:rsid w:val="00100927"/>
    <w:rsid w:val="00102672"/>
    <w:rsid w:val="0010295E"/>
    <w:rsid w:val="001033E5"/>
    <w:rsid w:val="00103B20"/>
    <w:rsid w:val="00103DAE"/>
    <w:rsid w:val="001040CC"/>
    <w:rsid w:val="00104839"/>
    <w:rsid w:val="00104999"/>
    <w:rsid w:val="00105547"/>
    <w:rsid w:val="001069D2"/>
    <w:rsid w:val="00107155"/>
    <w:rsid w:val="0010726E"/>
    <w:rsid w:val="00107286"/>
    <w:rsid w:val="00107D16"/>
    <w:rsid w:val="00107D29"/>
    <w:rsid w:val="001102D8"/>
    <w:rsid w:val="00110813"/>
    <w:rsid w:val="00111858"/>
    <w:rsid w:val="00111E7D"/>
    <w:rsid w:val="001122D0"/>
    <w:rsid w:val="001123BC"/>
    <w:rsid w:val="00113146"/>
    <w:rsid w:val="00113512"/>
    <w:rsid w:val="00113589"/>
    <w:rsid w:val="00113E3F"/>
    <w:rsid w:val="00115DFA"/>
    <w:rsid w:val="001165F4"/>
    <w:rsid w:val="0011672D"/>
    <w:rsid w:val="001169D5"/>
    <w:rsid w:val="00116C12"/>
    <w:rsid w:val="00117077"/>
    <w:rsid w:val="00120116"/>
    <w:rsid w:val="00120194"/>
    <w:rsid w:val="00120B02"/>
    <w:rsid w:val="00120B91"/>
    <w:rsid w:val="00121CA5"/>
    <w:rsid w:val="00121F69"/>
    <w:rsid w:val="001225B4"/>
    <w:rsid w:val="00122769"/>
    <w:rsid w:val="00122A7D"/>
    <w:rsid w:val="001230CD"/>
    <w:rsid w:val="001236E0"/>
    <w:rsid w:val="00123D03"/>
    <w:rsid w:val="00124776"/>
    <w:rsid w:val="00124CB1"/>
    <w:rsid w:val="0012582A"/>
    <w:rsid w:val="001259D0"/>
    <w:rsid w:val="00125F7D"/>
    <w:rsid w:val="00126A42"/>
    <w:rsid w:val="00126B6E"/>
    <w:rsid w:val="00126B91"/>
    <w:rsid w:val="0012740D"/>
    <w:rsid w:val="001303D1"/>
    <w:rsid w:val="001308CB"/>
    <w:rsid w:val="00130B14"/>
    <w:rsid w:val="00130CEC"/>
    <w:rsid w:val="00130E05"/>
    <w:rsid w:val="00131034"/>
    <w:rsid w:val="00131A20"/>
    <w:rsid w:val="00131F93"/>
    <w:rsid w:val="0013222A"/>
    <w:rsid w:val="001322FB"/>
    <w:rsid w:val="00132B0B"/>
    <w:rsid w:val="0013315C"/>
    <w:rsid w:val="00133E81"/>
    <w:rsid w:val="001342B6"/>
    <w:rsid w:val="001348C8"/>
    <w:rsid w:val="0013492E"/>
    <w:rsid w:val="00134A31"/>
    <w:rsid w:val="0013531A"/>
    <w:rsid w:val="001355FD"/>
    <w:rsid w:val="00135645"/>
    <w:rsid w:val="001365FA"/>
    <w:rsid w:val="00136ACE"/>
    <w:rsid w:val="00137993"/>
    <w:rsid w:val="001405E9"/>
    <w:rsid w:val="00140DB0"/>
    <w:rsid w:val="00141DF5"/>
    <w:rsid w:val="00142442"/>
    <w:rsid w:val="00142741"/>
    <w:rsid w:val="001428FF"/>
    <w:rsid w:val="00142D4D"/>
    <w:rsid w:val="00142DC8"/>
    <w:rsid w:val="00144734"/>
    <w:rsid w:val="001455D3"/>
    <w:rsid w:val="00145E67"/>
    <w:rsid w:val="00146729"/>
    <w:rsid w:val="0014735D"/>
    <w:rsid w:val="001503D6"/>
    <w:rsid w:val="00150990"/>
    <w:rsid w:val="00150BF2"/>
    <w:rsid w:val="00150CFA"/>
    <w:rsid w:val="00151BD5"/>
    <w:rsid w:val="001523C6"/>
    <w:rsid w:val="0015307F"/>
    <w:rsid w:val="00153D67"/>
    <w:rsid w:val="001545FA"/>
    <w:rsid w:val="001549E8"/>
    <w:rsid w:val="00154EE5"/>
    <w:rsid w:val="001552ED"/>
    <w:rsid w:val="00156661"/>
    <w:rsid w:val="00156D21"/>
    <w:rsid w:val="00156F8F"/>
    <w:rsid w:val="0015722E"/>
    <w:rsid w:val="0016083D"/>
    <w:rsid w:val="001617EF"/>
    <w:rsid w:val="00162162"/>
    <w:rsid w:val="00162660"/>
    <w:rsid w:val="00162C56"/>
    <w:rsid w:val="001636CA"/>
    <w:rsid w:val="0016456F"/>
    <w:rsid w:val="00165A81"/>
    <w:rsid w:val="00165ABC"/>
    <w:rsid w:val="00166DE8"/>
    <w:rsid w:val="00166E8A"/>
    <w:rsid w:val="001712ED"/>
    <w:rsid w:val="0017199E"/>
    <w:rsid w:val="00172B3E"/>
    <w:rsid w:val="0017311E"/>
    <w:rsid w:val="001744A0"/>
    <w:rsid w:val="001745A2"/>
    <w:rsid w:val="00174824"/>
    <w:rsid w:val="00174DCB"/>
    <w:rsid w:val="001757D8"/>
    <w:rsid w:val="00175F14"/>
    <w:rsid w:val="00175F9B"/>
    <w:rsid w:val="001763B1"/>
    <w:rsid w:val="001777B1"/>
    <w:rsid w:val="00180E59"/>
    <w:rsid w:val="001812E7"/>
    <w:rsid w:val="00181B12"/>
    <w:rsid w:val="00182304"/>
    <w:rsid w:val="0018382B"/>
    <w:rsid w:val="00184609"/>
    <w:rsid w:val="00184910"/>
    <w:rsid w:val="00184DB1"/>
    <w:rsid w:val="001859CB"/>
    <w:rsid w:val="00187248"/>
    <w:rsid w:val="00187480"/>
    <w:rsid w:val="00187779"/>
    <w:rsid w:val="00187DA6"/>
    <w:rsid w:val="00190205"/>
    <w:rsid w:val="001906BC"/>
    <w:rsid w:val="00191923"/>
    <w:rsid w:val="00192FA4"/>
    <w:rsid w:val="001932E8"/>
    <w:rsid w:val="00193477"/>
    <w:rsid w:val="001939BE"/>
    <w:rsid w:val="001945FE"/>
    <w:rsid w:val="00195DC3"/>
    <w:rsid w:val="00195E2E"/>
    <w:rsid w:val="00196533"/>
    <w:rsid w:val="0019674A"/>
    <w:rsid w:val="00197564"/>
    <w:rsid w:val="001A097F"/>
    <w:rsid w:val="001A1BA1"/>
    <w:rsid w:val="001A1BE3"/>
    <w:rsid w:val="001A24C2"/>
    <w:rsid w:val="001A268E"/>
    <w:rsid w:val="001A3381"/>
    <w:rsid w:val="001A3A02"/>
    <w:rsid w:val="001A3D4D"/>
    <w:rsid w:val="001A3FB3"/>
    <w:rsid w:val="001A439F"/>
    <w:rsid w:val="001A4D79"/>
    <w:rsid w:val="001A508B"/>
    <w:rsid w:val="001A549D"/>
    <w:rsid w:val="001A576B"/>
    <w:rsid w:val="001A5857"/>
    <w:rsid w:val="001A5E5C"/>
    <w:rsid w:val="001A6872"/>
    <w:rsid w:val="001A69F1"/>
    <w:rsid w:val="001A6A97"/>
    <w:rsid w:val="001A71D8"/>
    <w:rsid w:val="001A72A7"/>
    <w:rsid w:val="001A762D"/>
    <w:rsid w:val="001A7D35"/>
    <w:rsid w:val="001B07BF"/>
    <w:rsid w:val="001B0968"/>
    <w:rsid w:val="001B0A31"/>
    <w:rsid w:val="001B1768"/>
    <w:rsid w:val="001B25E7"/>
    <w:rsid w:val="001B27B2"/>
    <w:rsid w:val="001B2A57"/>
    <w:rsid w:val="001B2B1C"/>
    <w:rsid w:val="001B3F6D"/>
    <w:rsid w:val="001B45AF"/>
    <w:rsid w:val="001B476F"/>
    <w:rsid w:val="001B480F"/>
    <w:rsid w:val="001B51E7"/>
    <w:rsid w:val="001B572C"/>
    <w:rsid w:val="001B674C"/>
    <w:rsid w:val="001B7B8F"/>
    <w:rsid w:val="001C0B55"/>
    <w:rsid w:val="001C23E8"/>
    <w:rsid w:val="001C23EF"/>
    <w:rsid w:val="001C25D7"/>
    <w:rsid w:val="001C2A1D"/>
    <w:rsid w:val="001C3050"/>
    <w:rsid w:val="001C392D"/>
    <w:rsid w:val="001C5F60"/>
    <w:rsid w:val="001C6536"/>
    <w:rsid w:val="001C6670"/>
    <w:rsid w:val="001C7746"/>
    <w:rsid w:val="001C7C00"/>
    <w:rsid w:val="001C7D23"/>
    <w:rsid w:val="001C7E84"/>
    <w:rsid w:val="001D024C"/>
    <w:rsid w:val="001D07F0"/>
    <w:rsid w:val="001D0AF2"/>
    <w:rsid w:val="001D0D3B"/>
    <w:rsid w:val="001D104A"/>
    <w:rsid w:val="001D14F3"/>
    <w:rsid w:val="001D173A"/>
    <w:rsid w:val="001D1CD8"/>
    <w:rsid w:val="001D22F6"/>
    <w:rsid w:val="001D2EC0"/>
    <w:rsid w:val="001D2F10"/>
    <w:rsid w:val="001D3437"/>
    <w:rsid w:val="001D3464"/>
    <w:rsid w:val="001D3BBB"/>
    <w:rsid w:val="001D3E74"/>
    <w:rsid w:val="001D440D"/>
    <w:rsid w:val="001D44BC"/>
    <w:rsid w:val="001D4AAE"/>
    <w:rsid w:val="001D4BF4"/>
    <w:rsid w:val="001D4ECA"/>
    <w:rsid w:val="001D4EE2"/>
    <w:rsid w:val="001D5EA2"/>
    <w:rsid w:val="001D6066"/>
    <w:rsid w:val="001D649A"/>
    <w:rsid w:val="001D6F55"/>
    <w:rsid w:val="001D71E4"/>
    <w:rsid w:val="001D7304"/>
    <w:rsid w:val="001D730C"/>
    <w:rsid w:val="001D7491"/>
    <w:rsid w:val="001D7907"/>
    <w:rsid w:val="001D793D"/>
    <w:rsid w:val="001D7A0D"/>
    <w:rsid w:val="001D7DEF"/>
    <w:rsid w:val="001D7F7A"/>
    <w:rsid w:val="001E0120"/>
    <w:rsid w:val="001E02E8"/>
    <w:rsid w:val="001E041D"/>
    <w:rsid w:val="001E04D1"/>
    <w:rsid w:val="001E0614"/>
    <w:rsid w:val="001E0727"/>
    <w:rsid w:val="001E09CB"/>
    <w:rsid w:val="001E10FD"/>
    <w:rsid w:val="001E1D5C"/>
    <w:rsid w:val="001E1E99"/>
    <w:rsid w:val="001E200B"/>
    <w:rsid w:val="001E37B8"/>
    <w:rsid w:val="001E3A80"/>
    <w:rsid w:val="001E3FFF"/>
    <w:rsid w:val="001E447F"/>
    <w:rsid w:val="001E4E19"/>
    <w:rsid w:val="001E5CBD"/>
    <w:rsid w:val="001E63B9"/>
    <w:rsid w:val="001E74E5"/>
    <w:rsid w:val="001E751F"/>
    <w:rsid w:val="001E75BF"/>
    <w:rsid w:val="001E783D"/>
    <w:rsid w:val="001E79AC"/>
    <w:rsid w:val="001E79E9"/>
    <w:rsid w:val="001F0326"/>
    <w:rsid w:val="001F0D3E"/>
    <w:rsid w:val="001F1F98"/>
    <w:rsid w:val="001F22C7"/>
    <w:rsid w:val="001F2915"/>
    <w:rsid w:val="001F3117"/>
    <w:rsid w:val="001F33B0"/>
    <w:rsid w:val="001F4759"/>
    <w:rsid w:val="001F557F"/>
    <w:rsid w:val="001F569F"/>
    <w:rsid w:val="001F5A76"/>
    <w:rsid w:val="001F6300"/>
    <w:rsid w:val="001F6385"/>
    <w:rsid w:val="001F6865"/>
    <w:rsid w:val="001F68B8"/>
    <w:rsid w:val="001F6DFB"/>
    <w:rsid w:val="001F78FF"/>
    <w:rsid w:val="001F7C6D"/>
    <w:rsid w:val="0020068B"/>
    <w:rsid w:val="002008DF"/>
    <w:rsid w:val="002010F4"/>
    <w:rsid w:val="002018B5"/>
    <w:rsid w:val="00202B84"/>
    <w:rsid w:val="00204063"/>
    <w:rsid w:val="00204480"/>
    <w:rsid w:val="0020452E"/>
    <w:rsid w:val="00204630"/>
    <w:rsid w:val="002046D9"/>
    <w:rsid w:val="002056B8"/>
    <w:rsid w:val="0020576C"/>
    <w:rsid w:val="002058C9"/>
    <w:rsid w:val="00205955"/>
    <w:rsid w:val="00205E9F"/>
    <w:rsid w:val="002065D2"/>
    <w:rsid w:val="00206DE2"/>
    <w:rsid w:val="002073A4"/>
    <w:rsid w:val="00207896"/>
    <w:rsid w:val="0021007C"/>
    <w:rsid w:val="0021023E"/>
    <w:rsid w:val="0021069D"/>
    <w:rsid w:val="00210838"/>
    <w:rsid w:val="00210B60"/>
    <w:rsid w:val="00210F1F"/>
    <w:rsid w:val="00210F63"/>
    <w:rsid w:val="00211002"/>
    <w:rsid w:val="0021195E"/>
    <w:rsid w:val="00211E3D"/>
    <w:rsid w:val="00212499"/>
    <w:rsid w:val="002133D9"/>
    <w:rsid w:val="00213DBA"/>
    <w:rsid w:val="00214148"/>
    <w:rsid w:val="0021432E"/>
    <w:rsid w:val="00216157"/>
    <w:rsid w:val="00216BCD"/>
    <w:rsid w:val="00217335"/>
    <w:rsid w:val="0022085C"/>
    <w:rsid w:val="0022143C"/>
    <w:rsid w:val="002216C2"/>
    <w:rsid w:val="00221B31"/>
    <w:rsid w:val="00221BFB"/>
    <w:rsid w:val="00222FE4"/>
    <w:rsid w:val="0022363B"/>
    <w:rsid w:val="00224209"/>
    <w:rsid w:val="00224D79"/>
    <w:rsid w:val="00224ED2"/>
    <w:rsid w:val="0022597F"/>
    <w:rsid w:val="00225A5A"/>
    <w:rsid w:val="00225F42"/>
    <w:rsid w:val="00226957"/>
    <w:rsid w:val="0022750A"/>
    <w:rsid w:val="002275AF"/>
    <w:rsid w:val="00227AE4"/>
    <w:rsid w:val="00227DC3"/>
    <w:rsid w:val="00227E14"/>
    <w:rsid w:val="00227E50"/>
    <w:rsid w:val="00230528"/>
    <w:rsid w:val="00230FE0"/>
    <w:rsid w:val="00231C01"/>
    <w:rsid w:val="0023219F"/>
    <w:rsid w:val="00232DBF"/>
    <w:rsid w:val="00233B5F"/>
    <w:rsid w:val="00233E08"/>
    <w:rsid w:val="00233F83"/>
    <w:rsid w:val="00234C67"/>
    <w:rsid w:val="00234E21"/>
    <w:rsid w:val="00236828"/>
    <w:rsid w:val="0023682B"/>
    <w:rsid w:val="00236AB2"/>
    <w:rsid w:val="00236F95"/>
    <w:rsid w:val="002373B1"/>
    <w:rsid w:val="002379A9"/>
    <w:rsid w:val="00241E31"/>
    <w:rsid w:val="002430C2"/>
    <w:rsid w:val="002436CB"/>
    <w:rsid w:val="00243DC7"/>
    <w:rsid w:val="00244C7B"/>
    <w:rsid w:val="00245469"/>
    <w:rsid w:val="00245892"/>
    <w:rsid w:val="00245A3B"/>
    <w:rsid w:val="002463E8"/>
    <w:rsid w:val="002468DD"/>
    <w:rsid w:val="00246B5F"/>
    <w:rsid w:val="00247A1A"/>
    <w:rsid w:val="00247B80"/>
    <w:rsid w:val="00250FF3"/>
    <w:rsid w:val="00251320"/>
    <w:rsid w:val="00251C0B"/>
    <w:rsid w:val="00252076"/>
    <w:rsid w:val="00252B4F"/>
    <w:rsid w:val="00252D1F"/>
    <w:rsid w:val="00254BC4"/>
    <w:rsid w:val="00255096"/>
    <w:rsid w:val="00256344"/>
    <w:rsid w:val="00256B10"/>
    <w:rsid w:val="00256D8A"/>
    <w:rsid w:val="0025735A"/>
    <w:rsid w:val="0025741C"/>
    <w:rsid w:val="00257454"/>
    <w:rsid w:val="002600A7"/>
    <w:rsid w:val="00260313"/>
    <w:rsid w:val="002608F2"/>
    <w:rsid w:val="0026093F"/>
    <w:rsid w:val="0026120B"/>
    <w:rsid w:val="00261681"/>
    <w:rsid w:val="0026253B"/>
    <w:rsid w:val="00262793"/>
    <w:rsid w:val="002628A1"/>
    <w:rsid w:val="00262CE6"/>
    <w:rsid w:val="002631A0"/>
    <w:rsid w:val="002640AB"/>
    <w:rsid w:val="00264B91"/>
    <w:rsid w:val="0026562D"/>
    <w:rsid w:val="00265BDC"/>
    <w:rsid w:val="00265E03"/>
    <w:rsid w:val="00265FA8"/>
    <w:rsid w:val="002663ED"/>
    <w:rsid w:val="00266835"/>
    <w:rsid w:val="00266EF9"/>
    <w:rsid w:val="00266F27"/>
    <w:rsid w:val="00267293"/>
    <w:rsid w:val="002674A1"/>
    <w:rsid w:val="0026765F"/>
    <w:rsid w:val="002679A1"/>
    <w:rsid w:val="00267ABF"/>
    <w:rsid w:val="00267C82"/>
    <w:rsid w:val="002702F2"/>
    <w:rsid w:val="00270C34"/>
    <w:rsid w:val="00271B6D"/>
    <w:rsid w:val="002733DA"/>
    <w:rsid w:val="0027376D"/>
    <w:rsid w:val="00273D04"/>
    <w:rsid w:val="00274A92"/>
    <w:rsid w:val="00277634"/>
    <w:rsid w:val="00277DF7"/>
    <w:rsid w:val="00280011"/>
    <w:rsid w:val="002804F0"/>
    <w:rsid w:val="00280C8F"/>
    <w:rsid w:val="00280DB0"/>
    <w:rsid w:val="0028221C"/>
    <w:rsid w:val="002823DC"/>
    <w:rsid w:val="0028246A"/>
    <w:rsid w:val="002827F2"/>
    <w:rsid w:val="00282F2D"/>
    <w:rsid w:val="00283136"/>
    <w:rsid w:val="00284438"/>
    <w:rsid w:val="002849F0"/>
    <w:rsid w:val="00284C9A"/>
    <w:rsid w:val="00284FFE"/>
    <w:rsid w:val="0028518D"/>
    <w:rsid w:val="00285401"/>
    <w:rsid w:val="002859B6"/>
    <w:rsid w:val="00286260"/>
    <w:rsid w:val="002862FA"/>
    <w:rsid w:val="00287334"/>
    <w:rsid w:val="00287421"/>
    <w:rsid w:val="00287A17"/>
    <w:rsid w:val="00287A3E"/>
    <w:rsid w:val="00287F7C"/>
    <w:rsid w:val="00290841"/>
    <w:rsid w:val="00290A7B"/>
    <w:rsid w:val="00290F88"/>
    <w:rsid w:val="00291659"/>
    <w:rsid w:val="00291794"/>
    <w:rsid w:val="00291C84"/>
    <w:rsid w:val="00292287"/>
    <w:rsid w:val="00292444"/>
    <w:rsid w:val="00292AC5"/>
    <w:rsid w:val="002935D3"/>
    <w:rsid w:val="002937C4"/>
    <w:rsid w:val="002949F8"/>
    <w:rsid w:val="00294EF0"/>
    <w:rsid w:val="00296258"/>
    <w:rsid w:val="00296753"/>
    <w:rsid w:val="002967E1"/>
    <w:rsid w:val="00297041"/>
    <w:rsid w:val="00297213"/>
    <w:rsid w:val="00297687"/>
    <w:rsid w:val="00297B15"/>
    <w:rsid w:val="00297EDE"/>
    <w:rsid w:val="00297FD4"/>
    <w:rsid w:val="002A14A5"/>
    <w:rsid w:val="002A292D"/>
    <w:rsid w:val="002A29FF"/>
    <w:rsid w:val="002A2CC0"/>
    <w:rsid w:val="002A3236"/>
    <w:rsid w:val="002A369F"/>
    <w:rsid w:val="002A3C3D"/>
    <w:rsid w:val="002A4994"/>
    <w:rsid w:val="002A5017"/>
    <w:rsid w:val="002A551B"/>
    <w:rsid w:val="002A5879"/>
    <w:rsid w:val="002A5A45"/>
    <w:rsid w:val="002A5C91"/>
    <w:rsid w:val="002A66A4"/>
    <w:rsid w:val="002A6BB9"/>
    <w:rsid w:val="002A7750"/>
    <w:rsid w:val="002A7E9D"/>
    <w:rsid w:val="002B07F3"/>
    <w:rsid w:val="002B0C12"/>
    <w:rsid w:val="002B0CCD"/>
    <w:rsid w:val="002B1844"/>
    <w:rsid w:val="002B1BA6"/>
    <w:rsid w:val="002B3161"/>
    <w:rsid w:val="002B31F6"/>
    <w:rsid w:val="002B323E"/>
    <w:rsid w:val="002B3D7B"/>
    <w:rsid w:val="002B4714"/>
    <w:rsid w:val="002B48AB"/>
    <w:rsid w:val="002B4C84"/>
    <w:rsid w:val="002B695F"/>
    <w:rsid w:val="002B716D"/>
    <w:rsid w:val="002B747C"/>
    <w:rsid w:val="002B7D80"/>
    <w:rsid w:val="002C037A"/>
    <w:rsid w:val="002C0D3E"/>
    <w:rsid w:val="002C10C4"/>
    <w:rsid w:val="002C141A"/>
    <w:rsid w:val="002C2BD3"/>
    <w:rsid w:val="002C2C3B"/>
    <w:rsid w:val="002C2D0F"/>
    <w:rsid w:val="002C3745"/>
    <w:rsid w:val="002C4A4D"/>
    <w:rsid w:val="002C4AF4"/>
    <w:rsid w:val="002C5414"/>
    <w:rsid w:val="002C637A"/>
    <w:rsid w:val="002C694B"/>
    <w:rsid w:val="002C6F6F"/>
    <w:rsid w:val="002C75F9"/>
    <w:rsid w:val="002C7889"/>
    <w:rsid w:val="002C789D"/>
    <w:rsid w:val="002D014B"/>
    <w:rsid w:val="002D0C88"/>
    <w:rsid w:val="002D1584"/>
    <w:rsid w:val="002D2156"/>
    <w:rsid w:val="002D2882"/>
    <w:rsid w:val="002D476A"/>
    <w:rsid w:val="002D4E84"/>
    <w:rsid w:val="002D52EA"/>
    <w:rsid w:val="002D5F31"/>
    <w:rsid w:val="002D64AA"/>
    <w:rsid w:val="002D6774"/>
    <w:rsid w:val="002D680D"/>
    <w:rsid w:val="002D7C22"/>
    <w:rsid w:val="002E0605"/>
    <w:rsid w:val="002E12DE"/>
    <w:rsid w:val="002E1542"/>
    <w:rsid w:val="002E1849"/>
    <w:rsid w:val="002E1869"/>
    <w:rsid w:val="002E18A9"/>
    <w:rsid w:val="002E1FCC"/>
    <w:rsid w:val="002E221B"/>
    <w:rsid w:val="002E268F"/>
    <w:rsid w:val="002E3E94"/>
    <w:rsid w:val="002E51EF"/>
    <w:rsid w:val="002E5722"/>
    <w:rsid w:val="002E5818"/>
    <w:rsid w:val="002E5DE2"/>
    <w:rsid w:val="002E61DB"/>
    <w:rsid w:val="002E6743"/>
    <w:rsid w:val="002E6DA4"/>
    <w:rsid w:val="002E75F7"/>
    <w:rsid w:val="002E75FC"/>
    <w:rsid w:val="002E7920"/>
    <w:rsid w:val="002E7C32"/>
    <w:rsid w:val="002E7EF8"/>
    <w:rsid w:val="002F0137"/>
    <w:rsid w:val="002F0818"/>
    <w:rsid w:val="002F09FB"/>
    <w:rsid w:val="002F0A92"/>
    <w:rsid w:val="002F0BF8"/>
    <w:rsid w:val="002F11FB"/>
    <w:rsid w:val="002F1A71"/>
    <w:rsid w:val="002F1C9F"/>
    <w:rsid w:val="002F1DE0"/>
    <w:rsid w:val="002F2937"/>
    <w:rsid w:val="002F2C4D"/>
    <w:rsid w:val="002F37A5"/>
    <w:rsid w:val="002F3B2E"/>
    <w:rsid w:val="002F3BF0"/>
    <w:rsid w:val="002F3CC0"/>
    <w:rsid w:val="002F4159"/>
    <w:rsid w:val="002F4C3E"/>
    <w:rsid w:val="002F4EB1"/>
    <w:rsid w:val="002F576C"/>
    <w:rsid w:val="002F5DD4"/>
    <w:rsid w:val="002F7031"/>
    <w:rsid w:val="002F727D"/>
    <w:rsid w:val="002F7EF6"/>
    <w:rsid w:val="00300774"/>
    <w:rsid w:val="00300F87"/>
    <w:rsid w:val="00301589"/>
    <w:rsid w:val="003015A1"/>
    <w:rsid w:val="00301EFB"/>
    <w:rsid w:val="0030248B"/>
    <w:rsid w:val="00302C12"/>
    <w:rsid w:val="00303518"/>
    <w:rsid w:val="003038B3"/>
    <w:rsid w:val="00304072"/>
    <w:rsid w:val="0030422D"/>
    <w:rsid w:val="00304240"/>
    <w:rsid w:val="0030491E"/>
    <w:rsid w:val="00304DF8"/>
    <w:rsid w:val="00304E9C"/>
    <w:rsid w:val="003050D1"/>
    <w:rsid w:val="003062F5"/>
    <w:rsid w:val="0030644A"/>
    <w:rsid w:val="00306990"/>
    <w:rsid w:val="0030719F"/>
    <w:rsid w:val="003073C3"/>
    <w:rsid w:val="003073DA"/>
    <w:rsid w:val="00307581"/>
    <w:rsid w:val="003101A1"/>
    <w:rsid w:val="00311A29"/>
    <w:rsid w:val="00312327"/>
    <w:rsid w:val="003129BA"/>
    <w:rsid w:val="00313168"/>
    <w:rsid w:val="00313D8B"/>
    <w:rsid w:val="003141F9"/>
    <w:rsid w:val="00314F3D"/>
    <w:rsid w:val="00315032"/>
    <w:rsid w:val="00315B0E"/>
    <w:rsid w:val="00315E89"/>
    <w:rsid w:val="003166E9"/>
    <w:rsid w:val="00317C99"/>
    <w:rsid w:val="003202FA"/>
    <w:rsid w:val="003204CE"/>
    <w:rsid w:val="00320C32"/>
    <w:rsid w:val="0032260B"/>
    <w:rsid w:val="00323724"/>
    <w:rsid w:val="00323975"/>
    <w:rsid w:val="00323CCC"/>
    <w:rsid w:val="003242D3"/>
    <w:rsid w:val="0032453B"/>
    <w:rsid w:val="003246CF"/>
    <w:rsid w:val="00325066"/>
    <w:rsid w:val="00325290"/>
    <w:rsid w:val="00325738"/>
    <w:rsid w:val="00326010"/>
    <w:rsid w:val="003263BB"/>
    <w:rsid w:val="00326838"/>
    <w:rsid w:val="0032684A"/>
    <w:rsid w:val="00326CC2"/>
    <w:rsid w:val="0032700C"/>
    <w:rsid w:val="0033049D"/>
    <w:rsid w:val="0033054B"/>
    <w:rsid w:val="0033081B"/>
    <w:rsid w:val="00330AC5"/>
    <w:rsid w:val="00330C01"/>
    <w:rsid w:val="003310A3"/>
    <w:rsid w:val="003320AA"/>
    <w:rsid w:val="003322A6"/>
    <w:rsid w:val="003323C4"/>
    <w:rsid w:val="00332D91"/>
    <w:rsid w:val="00333058"/>
    <w:rsid w:val="00333124"/>
    <w:rsid w:val="00333C31"/>
    <w:rsid w:val="00333C64"/>
    <w:rsid w:val="00334095"/>
    <w:rsid w:val="003346E5"/>
    <w:rsid w:val="0033565C"/>
    <w:rsid w:val="003356BB"/>
    <w:rsid w:val="00335786"/>
    <w:rsid w:val="00335790"/>
    <w:rsid w:val="00336BAD"/>
    <w:rsid w:val="00336E2B"/>
    <w:rsid w:val="00337354"/>
    <w:rsid w:val="0033776F"/>
    <w:rsid w:val="00337957"/>
    <w:rsid w:val="00337D1B"/>
    <w:rsid w:val="00340321"/>
    <w:rsid w:val="00340987"/>
    <w:rsid w:val="00341104"/>
    <w:rsid w:val="003414E2"/>
    <w:rsid w:val="0034200B"/>
    <w:rsid w:val="003425D2"/>
    <w:rsid w:val="00342662"/>
    <w:rsid w:val="00342914"/>
    <w:rsid w:val="00343C15"/>
    <w:rsid w:val="003452C4"/>
    <w:rsid w:val="00345C63"/>
    <w:rsid w:val="00346370"/>
    <w:rsid w:val="003465CF"/>
    <w:rsid w:val="003465EF"/>
    <w:rsid w:val="0034727C"/>
    <w:rsid w:val="00347787"/>
    <w:rsid w:val="00347B01"/>
    <w:rsid w:val="00347B8F"/>
    <w:rsid w:val="0035038C"/>
    <w:rsid w:val="00350FCE"/>
    <w:rsid w:val="003513FF"/>
    <w:rsid w:val="00352425"/>
    <w:rsid w:val="003525E4"/>
    <w:rsid w:val="00352621"/>
    <w:rsid w:val="00352FDD"/>
    <w:rsid w:val="00354608"/>
    <w:rsid w:val="00354F0D"/>
    <w:rsid w:val="003557D0"/>
    <w:rsid w:val="00355A27"/>
    <w:rsid w:val="00356748"/>
    <w:rsid w:val="00356A68"/>
    <w:rsid w:val="0035717F"/>
    <w:rsid w:val="00357BF2"/>
    <w:rsid w:val="00357CCF"/>
    <w:rsid w:val="00357E24"/>
    <w:rsid w:val="00360AA0"/>
    <w:rsid w:val="00361BDE"/>
    <w:rsid w:val="003621CE"/>
    <w:rsid w:val="00362489"/>
    <w:rsid w:val="00362DAA"/>
    <w:rsid w:val="003631D1"/>
    <w:rsid w:val="003638CA"/>
    <w:rsid w:val="00363ACD"/>
    <w:rsid w:val="00363CCF"/>
    <w:rsid w:val="00364503"/>
    <w:rsid w:val="0036467A"/>
    <w:rsid w:val="00365000"/>
    <w:rsid w:val="003650A3"/>
    <w:rsid w:val="003655E1"/>
    <w:rsid w:val="00365A49"/>
    <w:rsid w:val="00365A57"/>
    <w:rsid w:val="00366266"/>
    <w:rsid w:val="00366C9A"/>
    <w:rsid w:val="00367107"/>
    <w:rsid w:val="00370E44"/>
    <w:rsid w:val="00371085"/>
    <w:rsid w:val="00371306"/>
    <w:rsid w:val="0037159C"/>
    <w:rsid w:val="003716D2"/>
    <w:rsid w:val="00371AF5"/>
    <w:rsid w:val="00371B17"/>
    <w:rsid w:val="00372524"/>
    <w:rsid w:val="00372CDC"/>
    <w:rsid w:val="00373D4C"/>
    <w:rsid w:val="00373EA2"/>
    <w:rsid w:val="003742ED"/>
    <w:rsid w:val="00375264"/>
    <w:rsid w:val="003760FE"/>
    <w:rsid w:val="00376105"/>
    <w:rsid w:val="003762A4"/>
    <w:rsid w:val="0037745E"/>
    <w:rsid w:val="00377590"/>
    <w:rsid w:val="00377E67"/>
    <w:rsid w:val="00377E6B"/>
    <w:rsid w:val="003812AB"/>
    <w:rsid w:val="00381465"/>
    <w:rsid w:val="00381740"/>
    <w:rsid w:val="00381A1F"/>
    <w:rsid w:val="00381B0E"/>
    <w:rsid w:val="00381DCD"/>
    <w:rsid w:val="00382421"/>
    <w:rsid w:val="003826E2"/>
    <w:rsid w:val="003830B1"/>
    <w:rsid w:val="00383132"/>
    <w:rsid w:val="00383578"/>
    <w:rsid w:val="00383656"/>
    <w:rsid w:val="00383732"/>
    <w:rsid w:val="0038374A"/>
    <w:rsid w:val="00384B7F"/>
    <w:rsid w:val="00384F16"/>
    <w:rsid w:val="00385395"/>
    <w:rsid w:val="00385631"/>
    <w:rsid w:val="00385A2F"/>
    <w:rsid w:val="00386478"/>
    <w:rsid w:val="003866CB"/>
    <w:rsid w:val="00387112"/>
    <w:rsid w:val="0038749C"/>
    <w:rsid w:val="00387720"/>
    <w:rsid w:val="0038799E"/>
    <w:rsid w:val="00387A36"/>
    <w:rsid w:val="00390059"/>
    <w:rsid w:val="003901AE"/>
    <w:rsid w:val="00390A37"/>
    <w:rsid w:val="0039149B"/>
    <w:rsid w:val="0039175B"/>
    <w:rsid w:val="00392148"/>
    <w:rsid w:val="00392194"/>
    <w:rsid w:val="003924D9"/>
    <w:rsid w:val="00392BFE"/>
    <w:rsid w:val="003933C6"/>
    <w:rsid w:val="00393F78"/>
    <w:rsid w:val="003944B9"/>
    <w:rsid w:val="00395C44"/>
    <w:rsid w:val="00395F04"/>
    <w:rsid w:val="00395F1A"/>
    <w:rsid w:val="00396CFC"/>
    <w:rsid w:val="00397216"/>
    <w:rsid w:val="00397642"/>
    <w:rsid w:val="00397A1C"/>
    <w:rsid w:val="00397D07"/>
    <w:rsid w:val="003A02BE"/>
    <w:rsid w:val="003A0EC5"/>
    <w:rsid w:val="003A1CD6"/>
    <w:rsid w:val="003A2259"/>
    <w:rsid w:val="003A2559"/>
    <w:rsid w:val="003A25AE"/>
    <w:rsid w:val="003A2763"/>
    <w:rsid w:val="003A2A72"/>
    <w:rsid w:val="003A34B9"/>
    <w:rsid w:val="003A3595"/>
    <w:rsid w:val="003A4B43"/>
    <w:rsid w:val="003A55B3"/>
    <w:rsid w:val="003A5A31"/>
    <w:rsid w:val="003A60BC"/>
    <w:rsid w:val="003A64C3"/>
    <w:rsid w:val="003A67E2"/>
    <w:rsid w:val="003A6CE9"/>
    <w:rsid w:val="003A7115"/>
    <w:rsid w:val="003A743F"/>
    <w:rsid w:val="003A7501"/>
    <w:rsid w:val="003A75D9"/>
    <w:rsid w:val="003A7B53"/>
    <w:rsid w:val="003A7D2C"/>
    <w:rsid w:val="003A7D78"/>
    <w:rsid w:val="003A7D87"/>
    <w:rsid w:val="003B032C"/>
    <w:rsid w:val="003B1229"/>
    <w:rsid w:val="003B169C"/>
    <w:rsid w:val="003B2AA9"/>
    <w:rsid w:val="003B33A7"/>
    <w:rsid w:val="003B3920"/>
    <w:rsid w:val="003B3FE8"/>
    <w:rsid w:val="003B4537"/>
    <w:rsid w:val="003B589B"/>
    <w:rsid w:val="003B6188"/>
    <w:rsid w:val="003B6EA0"/>
    <w:rsid w:val="003B760C"/>
    <w:rsid w:val="003B7894"/>
    <w:rsid w:val="003C1AAB"/>
    <w:rsid w:val="003C1CF2"/>
    <w:rsid w:val="003C1ECC"/>
    <w:rsid w:val="003C1EF8"/>
    <w:rsid w:val="003C1EFF"/>
    <w:rsid w:val="003C25F5"/>
    <w:rsid w:val="003C33D5"/>
    <w:rsid w:val="003C39D0"/>
    <w:rsid w:val="003C4079"/>
    <w:rsid w:val="003C4162"/>
    <w:rsid w:val="003C4FBC"/>
    <w:rsid w:val="003C58CC"/>
    <w:rsid w:val="003C5BB8"/>
    <w:rsid w:val="003C65D9"/>
    <w:rsid w:val="003C6C02"/>
    <w:rsid w:val="003C7E84"/>
    <w:rsid w:val="003D0763"/>
    <w:rsid w:val="003D0F21"/>
    <w:rsid w:val="003D1B34"/>
    <w:rsid w:val="003D1E0C"/>
    <w:rsid w:val="003D278F"/>
    <w:rsid w:val="003D3857"/>
    <w:rsid w:val="003D40E0"/>
    <w:rsid w:val="003D4845"/>
    <w:rsid w:val="003D4D82"/>
    <w:rsid w:val="003D4DD4"/>
    <w:rsid w:val="003D4FC1"/>
    <w:rsid w:val="003D53DE"/>
    <w:rsid w:val="003D5B02"/>
    <w:rsid w:val="003D5B37"/>
    <w:rsid w:val="003D71D6"/>
    <w:rsid w:val="003D737E"/>
    <w:rsid w:val="003D76AD"/>
    <w:rsid w:val="003E03C1"/>
    <w:rsid w:val="003E049D"/>
    <w:rsid w:val="003E129E"/>
    <w:rsid w:val="003E176A"/>
    <w:rsid w:val="003E1FDB"/>
    <w:rsid w:val="003E21B3"/>
    <w:rsid w:val="003E2687"/>
    <w:rsid w:val="003E42EB"/>
    <w:rsid w:val="003E43F0"/>
    <w:rsid w:val="003E4922"/>
    <w:rsid w:val="003E4C4E"/>
    <w:rsid w:val="003E506F"/>
    <w:rsid w:val="003E50BE"/>
    <w:rsid w:val="003E5739"/>
    <w:rsid w:val="003E6AFB"/>
    <w:rsid w:val="003F01F6"/>
    <w:rsid w:val="003F0D93"/>
    <w:rsid w:val="003F1333"/>
    <w:rsid w:val="003F1B9C"/>
    <w:rsid w:val="003F1C31"/>
    <w:rsid w:val="003F1EAD"/>
    <w:rsid w:val="003F23DE"/>
    <w:rsid w:val="003F3D9E"/>
    <w:rsid w:val="003F41BF"/>
    <w:rsid w:val="003F4982"/>
    <w:rsid w:val="003F4D8F"/>
    <w:rsid w:val="003F50F9"/>
    <w:rsid w:val="003F5263"/>
    <w:rsid w:val="003F5404"/>
    <w:rsid w:val="003F5642"/>
    <w:rsid w:val="003F575D"/>
    <w:rsid w:val="003F5951"/>
    <w:rsid w:val="003F627E"/>
    <w:rsid w:val="003F65DF"/>
    <w:rsid w:val="003F6B6D"/>
    <w:rsid w:val="003F6EC4"/>
    <w:rsid w:val="003F753B"/>
    <w:rsid w:val="003F7DAF"/>
    <w:rsid w:val="004002F6"/>
    <w:rsid w:val="004003C5"/>
    <w:rsid w:val="004003D7"/>
    <w:rsid w:val="00401440"/>
    <w:rsid w:val="00401467"/>
    <w:rsid w:val="004017D6"/>
    <w:rsid w:val="00401F7D"/>
    <w:rsid w:val="004026BC"/>
    <w:rsid w:val="00402D82"/>
    <w:rsid w:val="00404441"/>
    <w:rsid w:val="00405005"/>
    <w:rsid w:val="004058FE"/>
    <w:rsid w:val="00405B47"/>
    <w:rsid w:val="00405C0C"/>
    <w:rsid w:val="00405D99"/>
    <w:rsid w:val="0040689A"/>
    <w:rsid w:val="00406ACF"/>
    <w:rsid w:val="00407153"/>
    <w:rsid w:val="0040724D"/>
    <w:rsid w:val="00407298"/>
    <w:rsid w:val="0040739B"/>
    <w:rsid w:val="00407C00"/>
    <w:rsid w:val="00407D8B"/>
    <w:rsid w:val="00410C83"/>
    <w:rsid w:val="00411035"/>
    <w:rsid w:val="00411BAF"/>
    <w:rsid w:val="004131A4"/>
    <w:rsid w:val="00413319"/>
    <w:rsid w:val="00413641"/>
    <w:rsid w:val="00413BB0"/>
    <w:rsid w:val="0041409D"/>
    <w:rsid w:val="0041441D"/>
    <w:rsid w:val="004144C0"/>
    <w:rsid w:val="00415178"/>
    <w:rsid w:val="00415582"/>
    <w:rsid w:val="00415C91"/>
    <w:rsid w:val="0041681D"/>
    <w:rsid w:val="0041685B"/>
    <w:rsid w:val="00416BCC"/>
    <w:rsid w:val="00416E61"/>
    <w:rsid w:val="004170F3"/>
    <w:rsid w:val="0041765F"/>
    <w:rsid w:val="00417932"/>
    <w:rsid w:val="00420705"/>
    <w:rsid w:val="004207EC"/>
    <w:rsid w:val="004209CB"/>
    <w:rsid w:val="004216AE"/>
    <w:rsid w:val="00422098"/>
    <w:rsid w:val="00422375"/>
    <w:rsid w:val="00423505"/>
    <w:rsid w:val="00423760"/>
    <w:rsid w:val="00423F34"/>
    <w:rsid w:val="00426518"/>
    <w:rsid w:val="0042719A"/>
    <w:rsid w:val="004273E1"/>
    <w:rsid w:val="004273F0"/>
    <w:rsid w:val="00430569"/>
    <w:rsid w:val="00430908"/>
    <w:rsid w:val="00431FF7"/>
    <w:rsid w:val="004324E9"/>
    <w:rsid w:val="00432CC6"/>
    <w:rsid w:val="0043316B"/>
    <w:rsid w:val="0043322C"/>
    <w:rsid w:val="00433A4A"/>
    <w:rsid w:val="00433C83"/>
    <w:rsid w:val="00433F72"/>
    <w:rsid w:val="00434113"/>
    <w:rsid w:val="00434C56"/>
    <w:rsid w:val="004354B8"/>
    <w:rsid w:val="004364F9"/>
    <w:rsid w:val="004369D2"/>
    <w:rsid w:val="00437943"/>
    <w:rsid w:val="004400C0"/>
    <w:rsid w:val="00440344"/>
    <w:rsid w:val="00441156"/>
    <w:rsid w:val="00442641"/>
    <w:rsid w:val="0044266C"/>
    <w:rsid w:val="00442B1C"/>
    <w:rsid w:val="004433D6"/>
    <w:rsid w:val="00443657"/>
    <w:rsid w:val="004437F5"/>
    <w:rsid w:val="0044393F"/>
    <w:rsid w:val="004439F1"/>
    <w:rsid w:val="00443E97"/>
    <w:rsid w:val="004455EC"/>
    <w:rsid w:val="0044606C"/>
    <w:rsid w:val="00446091"/>
    <w:rsid w:val="00446222"/>
    <w:rsid w:val="0044629E"/>
    <w:rsid w:val="004463DB"/>
    <w:rsid w:val="00446E55"/>
    <w:rsid w:val="004479BF"/>
    <w:rsid w:val="00447E2D"/>
    <w:rsid w:val="004505F1"/>
    <w:rsid w:val="004513F0"/>
    <w:rsid w:val="004518FB"/>
    <w:rsid w:val="00451D1B"/>
    <w:rsid w:val="0045225F"/>
    <w:rsid w:val="0045258F"/>
    <w:rsid w:val="00452A68"/>
    <w:rsid w:val="00452B8F"/>
    <w:rsid w:val="004531EA"/>
    <w:rsid w:val="004532E5"/>
    <w:rsid w:val="004534C5"/>
    <w:rsid w:val="00453AE7"/>
    <w:rsid w:val="00453E81"/>
    <w:rsid w:val="00454563"/>
    <w:rsid w:val="0045491D"/>
    <w:rsid w:val="00454C0D"/>
    <w:rsid w:val="00454F0F"/>
    <w:rsid w:val="0045538C"/>
    <w:rsid w:val="0045545D"/>
    <w:rsid w:val="0045558E"/>
    <w:rsid w:val="00455CF0"/>
    <w:rsid w:val="00455D69"/>
    <w:rsid w:val="00455DBC"/>
    <w:rsid w:val="004565B3"/>
    <w:rsid w:val="00456D67"/>
    <w:rsid w:val="00456DCB"/>
    <w:rsid w:val="00456E5C"/>
    <w:rsid w:val="0045763A"/>
    <w:rsid w:val="00460018"/>
    <w:rsid w:val="00460415"/>
    <w:rsid w:val="0046165B"/>
    <w:rsid w:val="004629C3"/>
    <w:rsid w:val="00463576"/>
    <w:rsid w:val="00463661"/>
    <w:rsid w:val="00463AEC"/>
    <w:rsid w:val="00463D43"/>
    <w:rsid w:val="004642DC"/>
    <w:rsid w:val="004647FB"/>
    <w:rsid w:val="0046511C"/>
    <w:rsid w:val="004651FE"/>
    <w:rsid w:val="00465CEB"/>
    <w:rsid w:val="00465F7B"/>
    <w:rsid w:val="00466051"/>
    <w:rsid w:val="004661BA"/>
    <w:rsid w:val="00466E26"/>
    <w:rsid w:val="0046703E"/>
    <w:rsid w:val="00467075"/>
    <w:rsid w:val="0046741F"/>
    <w:rsid w:val="004678E5"/>
    <w:rsid w:val="00467950"/>
    <w:rsid w:val="00467977"/>
    <w:rsid w:val="00467C4D"/>
    <w:rsid w:val="00467D4C"/>
    <w:rsid w:val="004705B7"/>
    <w:rsid w:val="0047155D"/>
    <w:rsid w:val="00471FFE"/>
    <w:rsid w:val="0047236D"/>
    <w:rsid w:val="004723FF"/>
    <w:rsid w:val="00472634"/>
    <w:rsid w:val="00472A93"/>
    <w:rsid w:val="00472AB6"/>
    <w:rsid w:val="00472B6D"/>
    <w:rsid w:val="00472E76"/>
    <w:rsid w:val="00473EBE"/>
    <w:rsid w:val="00474FB4"/>
    <w:rsid w:val="004750BC"/>
    <w:rsid w:val="0047598B"/>
    <w:rsid w:val="00475A75"/>
    <w:rsid w:val="004767EA"/>
    <w:rsid w:val="00476983"/>
    <w:rsid w:val="004769B6"/>
    <w:rsid w:val="00476FD1"/>
    <w:rsid w:val="00476FFB"/>
    <w:rsid w:val="004772A8"/>
    <w:rsid w:val="00477564"/>
    <w:rsid w:val="00477A0D"/>
    <w:rsid w:val="004809FF"/>
    <w:rsid w:val="00480B7E"/>
    <w:rsid w:val="00480CF9"/>
    <w:rsid w:val="00481022"/>
    <w:rsid w:val="00481392"/>
    <w:rsid w:val="004817F6"/>
    <w:rsid w:val="00482437"/>
    <w:rsid w:val="00482AA0"/>
    <w:rsid w:val="00482CB6"/>
    <w:rsid w:val="0048337A"/>
    <w:rsid w:val="00483880"/>
    <w:rsid w:val="00484532"/>
    <w:rsid w:val="00486CB3"/>
    <w:rsid w:val="00487374"/>
    <w:rsid w:val="00490BEA"/>
    <w:rsid w:val="00490EF0"/>
    <w:rsid w:val="00491723"/>
    <w:rsid w:val="004929D7"/>
    <w:rsid w:val="00492BE6"/>
    <w:rsid w:val="00492FF1"/>
    <w:rsid w:val="0049378E"/>
    <w:rsid w:val="00494180"/>
    <w:rsid w:val="0049465B"/>
    <w:rsid w:val="004947AE"/>
    <w:rsid w:val="00494E3B"/>
    <w:rsid w:val="00495D36"/>
    <w:rsid w:val="00496254"/>
    <w:rsid w:val="0049654C"/>
    <w:rsid w:val="00496779"/>
    <w:rsid w:val="00497923"/>
    <w:rsid w:val="00497A2E"/>
    <w:rsid w:val="004A0935"/>
    <w:rsid w:val="004A191E"/>
    <w:rsid w:val="004A1EB1"/>
    <w:rsid w:val="004A223B"/>
    <w:rsid w:val="004A26FC"/>
    <w:rsid w:val="004A33F7"/>
    <w:rsid w:val="004A34C0"/>
    <w:rsid w:val="004A3B81"/>
    <w:rsid w:val="004A45AF"/>
    <w:rsid w:val="004A5A63"/>
    <w:rsid w:val="004A648B"/>
    <w:rsid w:val="004A65E7"/>
    <w:rsid w:val="004A6963"/>
    <w:rsid w:val="004A7273"/>
    <w:rsid w:val="004B073F"/>
    <w:rsid w:val="004B0C0A"/>
    <w:rsid w:val="004B166F"/>
    <w:rsid w:val="004B2B25"/>
    <w:rsid w:val="004B2BB8"/>
    <w:rsid w:val="004B45A3"/>
    <w:rsid w:val="004B4996"/>
    <w:rsid w:val="004B4A6D"/>
    <w:rsid w:val="004B516F"/>
    <w:rsid w:val="004B62A2"/>
    <w:rsid w:val="004B6822"/>
    <w:rsid w:val="004C0926"/>
    <w:rsid w:val="004C0BFA"/>
    <w:rsid w:val="004C170F"/>
    <w:rsid w:val="004C2388"/>
    <w:rsid w:val="004C2A08"/>
    <w:rsid w:val="004C2F41"/>
    <w:rsid w:val="004C3071"/>
    <w:rsid w:val="004C336E"/>
    <w:rsid w:val="004C369F"/>
    <w:rsid w:val="004C36A4"/>
    <w:rsid w:val="004C3EBE"/>
    <w:rsid w:val="004C4459"/>
    <w:rsid w:val="004C496E"/>
    <w:rsid w:val="004C4B15"/>
    <w:rsid w:val="004C4FAB"/>
    <w:rsid w:val="004C51E3"/>
    <w:rsid w:val="004C564E"/>
    <w:rsid w:val="004C573C"/>
    <w:rsid w:val="004C6FA4"/>
    <w:rsid w:val="004C750A"/>
    <w:rsid w:val="004C753A"/>
    <w:rsid w:val="004D09C3"/>
    <w:rsid w:val="004D191D"/>
    <w:rsid w:val="004D1967"/>
    <w:rsid w:val="004D27E2"/>
    <w:rsid w:val="004D28E8"/>
    <w:rsid w:val="004D2CC4"/>
    <w:rsid w:val="004D31CC"/>
    <w:rsid w:val="004D3918"/>
    <w:rsid w:val="004D3E5B"/>
    <w:rsid w:val="004D5061"/>
    <w:rsid w:val="004D51B3"/>
    <w:rsid w:val="004D554D"/>
    <w:rsid w:val="004D5767"/>
    <w:rsid w:val="004D5E68"/>
    <w:rsid w:val="004D6404"/>
    <w:rsid w:val="004D65A6"/>
    <w:rsid w:val="004D6AE3"/>
    <w:rsid w:val="004D6AEE"/>
    <w:rsid w:val="004D7933"/>
    <w:rsid w:val="004E0156"/>
    <w:rsid w:val="004E06A7"/>
    <w:rsid w:val="004E075E"/>
    <w:rsid w:val="004E07B7"/>
    <w:rsid w:val="004E0F20"/>
    <w:rsid w:val="004E1499"/>
    <w:rsid w:val="004E16DD"/>
    <w:rsid w:val="004E248D"/>
    <w:rsid w:val="004E3C8B"/>
    <w:rsid w:val="004E4762"/>
    <w:rsid w:val="004E4AFF"/>
    <w:rsid w:val="004E522B"/>
    <w:rsid w:val="004E561F"/>
    <w:rsid w:val="004E58E9"/>
    <w:rsid w:val="004E59A2"/>
    <w:rsid w:val="004E6029"/>
    <w:rsid w:val="004E6A35"/>
    <w:rsid w:val="004E714D"/>
    <w:rsid w:val="004E7375"/>
    <w:rsid w:val="004E73B5"/>
    <w:rsid w:val="004E7CAD"/>
    <w:rsid w:val="004E7E9E"/>
    <w:rsid w:val="004F0B5C"/>
    <w:rsid w:val="004F1668"/>
    <w:rsid w:val="004F19DB"/>
    <w:rsid w:val="004F1E42"/>
    <w:rsid w:val="004F2436"/>
    <w:rsid w:val="004F2D13"/>
    <w:rsid w:val="004F31FE"/>
    <w:rsid w:val="004F358A"/>
    <w:rsid w:val="004F3ABA"/>
    <w:rsid w:val="004F449F"/>
    <w:rsid w:val="004F4C83"/>
    <w:rsid w:val="004F5835"/>
    <w:rsid w:val="004F6417"/>
    <w:rsid w:val="004F650F"/>
    <w:rsid w:val="004F698D"/>
    <w:rsid w:val="004F69E9"/>
    <w:rsid w:val="004F6A99"/>
    <w:rsid w:val="004F6BF2"/>
    <w:rsid w:val="004F748B"/>
    <w:rsid w:val="00500034"/>
    <w:rsid w:val="005002C2"/>
    <w:rsid w:val="0050045E"/>
    <w:rsid w:val="00501E16"/>
    <w:rsid w:val="00501E4E"/>
    <w:rsid w:val="00501EF3"/>
    <w:rsid w:val="005030B9"/>
    <w:rsid w:val="005032B4"/>
    <w:rsid w:val="0050369A"/>
    <w:rsid w:val="00503BEA"/>
    <w:rsid w:val="00503D40"/>
    <w:rsid w:val="00504247"/>
    <w:rsid w:val="00504454"/>
    <w:rsid w:val="005049DB"/>
    <w:rsid w:val="0050507E"/>
    <w:rsid w:val="00506853"/>
    <w:rsid w:val="00506D7C"/>
    <w:rsid w:val="00507734"/>
    <w:rsid w:val="00507D16"/>
    <w:rsid w:val="00507FAA"/>
    <w:rsid w:val="00510321"/>
    <w:rsid w:val="0051073F"/>
    <w:rsid w:val="0051155F"/>
    <w:rsid w:val="005118BF"/>
    <w:rsid w:val="005119C2"/>
    <w:rsid w:val="00511EB3"/>
    <w:rsid w:val="0051242B"/>
    <w:rsid w:val="00512BA7"/>
    <w:rsid w:val="005137E8"/>
    <w:rsid w:val="005146C8"/>
    <w:rsid w:val="005148D4"/>
    <w:rsid w:val="005158D0"/>
    <w:rsid w:val="00515AB7"/>
    <w:rsid w:val="0051638C"/>
    <w:rsid w:val="00516537"/>
    <w:rsid w:val="00516884"/>
    <w:rsid w:val="00517564"/>
    <w:rsid w:val="005208E2"/>
    <w:rsid w:val="00520E80"/>
    <w:rsid w:val="00521312"/>
    <w:rsid w:val="00521B32"/>
    <w:rsid w:val="0052217A"/>
    <w:rsid w:val="00522331"/>
    <w:rsid w:val="0052251E"/>
    <w:rsid w:val="00522B97"/>
    <w:rsid w:val="00522E89"/>
    <w:rsid w:val="005235E7"/>
    <w:rsid w:val="00523625"/>
    <w:rsid w:val="005257F8"/>
    <w:rsid w:val="00525F9E"/>
    <w:rsid w:val="005260AE"/>
    <w:rsid w:val="005260C1"/>
    <w:rsid w:val="005268E6"/>
    <w:rsid w:val="00526A66"/>
    <w:rsid w:val="00526D06"/>
    <w:rsid w:val="00527727"/>
    <w:rsid w:val="00527A7A"/>
    <w:rsid w:val="00527B8E"/>
    <w:rsid w:val="00530088"/>
    <w:rsid w:val="0053026C"/>
    <w:rsid w:val="00531025"/>
    <w:rsid w:val="0053157F"/>
    <w:rsid w:val="00531C43"/>
    <w:rsid w:val="005323CF"/>
    <w:rsid w:val="00532933"/>
    <w:rsid w:val="00532D56"/>
    <w:rsid w:val="005334EC"/>
    <w:rsid w:val="00533F14"/>
    <w:rsid w:val="00534BCE"/>
    <w:rsid w:val="00534D39"/>
    <w:rsid w:val="00535629"/>
    <w:rsid w:val="00536255"/>
    <w:rsid w:val="00536603"/>
    <w:rsid w:val="00536A21"/>
    <w:rsid w:val="00536DB9"/>
    <w:rsid w:val="005373E7"/>
    <w:rsid w:val="0053798E"/>
    <w:rsid w:val="00537F5D"/>
    <w:rsid w:val="0054003E"/>
    <w:rsid w:val="00541160"/>
    <w:rsid w:val="00541246"/>
    <w:rsid w:val="005439B0"/>
    <w:rsid w:val="005446CD"/>
    <w:rsid w:val="005453C3"/>
    <w:rsid w:val="00545AAB"/>
    <w:rsid w:val="00546FFD"/>
    <w:rsid w:val="005472F8"/>
    <w:rsid w:val="00547384"/>
    <w:rsid w:val="00547712"/>
    <w:rsid w:val="00547B55"/>
    <w:rsid w:val="00547E30"/>
    <w:rsid w:val="005508C0"/>
    <w:rsid w:val="00550D8E"/>
    <w:rsid w:val="00551501"/>
    <w:rsid w:val="00551ED9"/>
    <w:rsid w:val="00553002"/>
    <w:rsid w:val="00553686"/>
    <w:rsid w:val="00553881"/>
    <w:rsid w:val="00554083"/>
    <w:rsid w:val="005546BB"/>
    <w:rsid w:val="00554AF4"/>
    <w:rsid w:val="005553E8"/>
    <w:rsid w:val="00556FBB"/>
    <w:rsid w:val="00557057"/>
    <w:rsid w:val="005570F7"/>
    <w:rsid w:val="0055790A"/>
    <w:rsid w:val="00561DB9"/>
    <w:rsid w:val="00561E52"/>
    <w:rsid w:val="00562973"/>
    <w:rsid w:val="00563A29"/>
    <w:rsid w:val="00563D39"/>
    <w:rsid w:val="00564633"/>
    <w:rsid w:val="00565375"/>
    <w:rsid w:val="005653ED"/>
    <w:rsid w:val="00565439"/>
    <w:rsid w:val="00565D24"/>
    <w:rsid w:val="00565EAD"/>
    <w:rsid w:val="005662A3"/>
    <w:rsid w:val="0056631A"/>
    <w:rsid w:val="005663B5"/>
    <w:rsid w:val="005667A7"/>
    <w:rsid w:val="00566F58"/>
    <w:rsid w:val="00566FB1"/>
    <w:rsid w:val="005703CA"/>
    <w:rsid w:val="0057047D"/>
    <w:rsid w:val="005708AD"/>
    <w:rsid w:val="0057092B"/>
    <w:rsid w:val="00570991"/>
    <w:rsid w:val="00570BE0"/>
    <w:rsid w:val="00571748"/>
    <w:rsid w:val="00571757"/>
    <w:rsid w:val="00571B4E"/>
    <w:rsid w:val="00572069"/>
    <w:rsid w:val="0057322F"/>
    <w:rsid w:val="00573861"/>
    <w:rsid w:val="00573AB0"/>
    <w:rsid w:val="00573C36"/>
    <w:rsid w:val="00574572"/>
    <w:rsid w:val="00574B47"/>
    <w:rsid w:val="00574C9A"/>
    <w:rsid w:val="005756D9"/>
    <w:rsid w:val="005758DA"/>
    <w:rsid w:val="00575AF4"/>
    <w:rsid w:val="00576459"/>
    <w:rsid w:val="005769FD"/>
    <w:rsid w:val="00576F5A"/>
    <w:rsid w:val="005774F2"/>
    <w:rsid w:val="00577978"/>
    <w:rsid w:val="005800B4"/>
    <w:rsid w:val="005801A8"/>
    <w:rsid w:val="005803D8"/>
    <w:rsid w:val="00580C07"/>
    <w:rsid w:val="005810E8"/>
    <w:rsid w:val="005811B4"/>
    <w:rsid w:val="0058172E"/>
    <w:rsid w:val="00581CC9"/>
    <w:rsid w:val="005821CD"/>
    <w:rsid w:val="005827CC"/>
    <w:rsid w:val="00582DD6"/>
    <w:rsid w:val="00582E1A"/>
    <w:rsid w:val="005830C2"/>
    <w:rsid w:val="00583577"/>
    <w:rsid w:val="00583852"/>
    <w:rsid w:val="00583C1F"/>
    <w:rsid w:val="0058495B"/>
    <w:rsid w:val="00584C8E"/>
    <w:rsid w:val="00585039"/>
    <w:rsid w:val="00585196"/>
    <w:rsid w:val="00586064"/>
    <w:rsid w:val="005860DC"/>
    <w:rsid w:val="00587882"/>
    <w:rsid w:val="00587B5D"/>
    <w:rsid w:val="00587B90"/>
    <w:rsid w:val="00587E8A"/>
    <w:rsid w:val="00587EC4"/>
    <w:rsid w:val="005906AE"/>
    <w:rsid w:val="00590C4C"/>
    <w:rsid w:val="00591FCB"/>
    <w:rsid w:val="005924DA"/>
    <w:rsid w:val="005924F1"/>
    <w:rsid w:val="00592C61"/>
    <w:rsid w:val="0059301D"/>
    <w:rsid w:val="00594029"/>
    <w:rsid w:val="005944B4"/>
    <w:rsid w:val="00594D28"/>
    <w:rsid w:val="00595671"/>
    <w:rsid w:val="0059629E"/>
    <w:rsid w:val="00596989"/>
    <w:rsid w:val="005969DD"/>
    <w:rsid w:val="005976FE"/>
    <w:rsid w:val="00597B21"/>
    <w:rsid w:val="00597E74"/>
    <w:rsid w:val="00597E84"/>
    <w:rsid w:val="005A034D"/>
    <w:rsid w:val="005A0458"/>
    <w:rsid w:val="005A05A3"/>
    <w:rsid w:val="005A2B98"/>
    <w:rsid w:val="005A2DF1"/>
    <w:rsid w:val="005A2F9D"/>
    <w:rsid w:val="005A338C"/>
    <w:rsid w:val="005A343E"/>
    <w:rsid w:val="005A345E"/>
    <w:rsid w:val="005A4E4E"/>
    <w:rsid w:val="005A6272"/>
    <w:rsid w:val="005A6594"/>
    <w:rsid w:val="005A65CA"/>
    <w:rsid w:val="005A6D03"/>
    <w:rsid w:val="005A739E"/>
    <w:rsid w:val="005A747D"/>
    <w:rsid w:val="005A7EB8"/>
    <w:rsid w:val="005B02E8"/>
    <w:rsid w:val="005B0621"/>
    <w:rsid w:val="005B0CEE"/>
    <w:rsid w:val="005B1542"/>
    <w:rsid w:val="005B1A25"/>
    <w:rsid w:val="005B1A49"/>
    <w:rsid w:val="005B1B8E"/>
    <w:rsid w:val="005B1D47"/>
    <w:rsid w:val="005B2DEA"/>
    <w:rsid w:val="005B372E"/>
    <w:rsid w:val="005B421D"/>
    <w:rsid w:val="005B47F0"/>
    <w:rsid w:val="005B4A6B"/>
    <w:rsid w:val="005B4F77"/>
    <w:rsid w:val="005B5C06"/>
    <w:rsid w:val="005B5C58"/>
    <w:rsid w:val="005B5CC0"/>
    <w:rsid w:val="005B5DD2"/>
    <w:rsid w:val="005B632F"/>
    <w:rsid w:val="005B6764"/>
    <w:rsid w:val="005B676E"/>
    <w:rsid w:val="005B7528"/>
    <w:rsid w:val="005B7B39"/>
    <w:rsid w:val="005B7C12"/>
    <w:rsid w:val="005C0166"/>
    <w:rsid w:val="005C0209"/>
    <w:rsid w:val="005C040F"/>
    <w:rsid w:val="005C0D13"/>
    <w:rsid w:val="005C1518"/>
    <w:rsid w:val="005C291C"/>
    <w:rsid w:val="005C2992"/>
    <w:rsid w:val="005C2BAD"/>
    <w:rsid w:val="005C33C8"/>
    <w:rsid w:val="005C3B55"/>
    <w:rsid w:val="005C3C48"/>
    <w:rsid w:val="005C3C6B"/>
    <w:rsid w:val="005C4138"/>
    <w:rsid w:val="005C444E"/>
    <w:rsid w:val="005C48A1"/>
    <w:rsid w:val="005C5163"/>
    <w:rsid w:val="005C5370"/>
    <w:rsid w:val="005C5EB7"/>
    <w:rsid w:val="005C716B"/>
    <w:rsid w:val="005C733A"/>
    <w:rsid w:val="005C7F5D"/>
    <w:rsid w:val="005D07F3"/>
    <w:rsid w:val="005D0C1B"/>
    <w:rsid w:val="005D0DEC"/>
    <w:rsid w:val="005D137B"/>
    <w:rsid w:val="005D1553"/>
    <w:rsid w:val="005D17E7"/>
    <w:rsid w:val="005D1DA2"/>
    <w:rsid w:val="005D20E1"/>
    <w:rsid w:val="005D23CC"/>
    <w:rsid w:val="005D284C"/>
    <w:rsid w:val="005D2EA7"/>
    <w:rsid w:val="005D40EE"/>
    <w:rsid w:val="005D4122"/>
    <w:rsid w:val="005D58D0"/>
    <w:rsid w:val="005D5928"/>
    <w:rsid w:val="005D61AD"/>
    <w:rsid w:val="005D61F1"/>
    <w:rsid w:val="005D64A1"/>
    <w:rsid w:val="005D6B0C"/>
    <w:rsid w:val="005D721C"/>
    <w:rsid w:val="005D7C43"/>
    <w:rsid w:val="005D7F4A"/>
    <w:rsid w:val="005E34B8"/>
    <w:rsid w:val="005E37B2"/>
    <w:rsid w:val="005E5875"/>
    <w:rsid w:val="005E6CD5"/>
    <w:rsid w:val="005E6DB5"/>
    <w:rsid w:val="005E7034"/>
    <w:rsid w:val="005E756B"/>
    <w:rsid w:val="005E75FC"/>
    <w:rsid w:val="005E7845"/>
    <w:rsid w:val="005E79A1"/>
    <w:rsid w:val="005F0DE5"/>
    <w:rsid w:val="005F1B52"/>
    <w:rsid w:val="005F202F"/>
    <w:rsid w:val="005F21B1"/>
    <w:rsid w:val="005F225A"/>
    <w:rsid w:val="005F29A4"/>
    <w:rsid w:val="005F51B9"/>
    <w:rsid w:val="005F5616"/>
    <w:rsid w:val="005F624F"/>
    <w:rsid w:val="005F6854"/>
    <w:rsid w:val="005F738C"/>
    <w:rsid w:val="005F7FBF"/>
    <w:rsid w:val="006001C9"/>
    <w:rsid w:val="006008E0"/>
    <w:rsid w:val="0060099F"/>
    <w:rsid w:val="00600AC5"/>
    <w:rsid w:val="00600CE1"/>
    <w:rsid w:val="00601127"/>
    <w:rsid w:val="006013FB"/>
    <w:rsid w:val="00601767"/>
    <w:rsid w:val="00602AD6"/>
    <w:rsid w:val="00602EC1"/>
    <w:rsid w:val="006035D1"/>
    <w:rsid w:val="00603CD5"/>
    <w:rsid w:val="00604054"/>
    <w:rsid w:val="00604F4F"/>
    <w:rsid w:val="0060511D"/>
    <w:rsid w:val="00605DB0"/>
    <w:rsid w:val="0060667B"/>
    <w:rsid w:val="00606B16"/>
    <w:rsid w:val="00606E0A"/>
    <w:rsid w:val="006070F4"/>
    <w:rsid w:val="00607479"/>
    <w:rsid w:val="006103F7"/>
    <w:rsid w:val="00611B2C"/>
    <w:rsid w:val="006125D1"/>
    <w:rsid w:val="0061320C"/>
    <w:rsid w:val="00614227"/>
    <w:rsid w:val="006142ED"/>
    <w:rsid w:val="0061457E"/>
    <w:rsid w:val="00614894"/>
    <w:rsid w:val="00614BB8"/>
    <w:rsid w:val="00615367"/>
    <w:rsid w:val="00615B97"/>
    <w:rsid w:val="0061651E"/>
    <w:rsid w:val="00616B6B"/>
    <w:rsid w:val="00616EE3"/>
    <w:rsid w:val="0061717B"/>
    <w:rsid w:val="006207C9"/>
    <w:rsid w:val="006208AF"/>
    <w:rsid w:val="00620A73"/>
    <w:rsid w:val="006228B2"/>
    <w:rsid w:val="00622E33"/>
    <w:rsid w:val="00623711"/>
    <w:rsid w:val="00623AA5"/>
    <w:rsid w:val="00623CCB"/>
    <w:rsid w:val="00623F9E"/>
    <w:rsid w:val="006241E8"/>
    <w:rsid w:val="00624489"/>
    <w:rsid w:val="00624E44"/>
    <w:rsid w:val="00624EBE"/>
    <w:rsid w:val="00624FCF"/>
    <w:rsid w:val="006250DB"/>
    <w:rsid w:val="00625130"/>
    <w:rsid w:val="00625FF8"/>
    <w:rsid w:val="00626EBC"/>
    <w:rsid w:val="006278D4"/>
    <w:rsid w:val="00627BAE"/>
    <w:rsid w:val="00627D60"/>
    <w:rsid w:val="00630361"/>
    <w:rsid w:val="00630E1B"/>
    <w:rsid w:val="0063170D"/>
    <w:rsid w:val="0063178A"/>
    <w:rsid w:val="00631AA3"/>
    <w:rsid w:val="0063201A"/>
    <w:rsid w:val="006327EC"/>
    <w:rsid w:val="00633161"/>
    <w:rsid w:val="00633281"/>
    <w:rsid w:val="006343A9"/>
    <w:rsid w:val="00634873"/>
    <w:rsid w:val="00635A52"/>
    <w:rsid w:val="00635BD2"/>
    <w:rsid w:val="006360EC"/>
    <w:rsid w:val="00636545"/>
    <w:rsid w:val="00636BBB"/>
    <w:rsid w:val="006377D3"/>
    <w:rsid w:val="00637B95"/>
    <w:rsid w:val="00640116"/>
    <w:rsid w:val="00640A51"/>
    <w:rsid w:val="00640C8A"/>
    <w:rsid w:val="00640CE1"/>
    <w:rsid w:val="0064245C"/>
    <w:rsid w:val="00642908"/>
    <w:rsid w:val="00642B55"/>
    <w:rsid w:val="00642CF6"/>
    <w:rsid w:val="00642F05"/>
    <w:rsid w:val="00643342"/>
    <w:rsid w:val="006441B7"/>
    <w:rsid w:val="0064478B"/>
    <w:rsid w:val="006449CE"/>
    <w:rsid w:val="00644E68"/>
    <w:rsid w:val="006454A7"/>
    <w:rsid w:val="00645AE1"/>
    <w:rsid w:val="00645FAD"/>
    <w:rsid w:val="00646162"/>
    <w:rsid w:val="0064721F"/>
    <w:rsid w:val="00650028"/>
    <w:rsid w:val="00650672"/>
    <w:rsid w:val="006509F1"/>
    <w:rsid w:val="00650B4B"/>
    <w:rsid w:val="00651B99"/>
    <w:rsid w:val="00653103"/>
    <w:rsid w:val="0065402A"/>
    <w:rsid w:val="00654DAE"/>
    <w:rsid w:val="00655E81"/>
    <w:rsid w:val="00656124"/>
    <w:rsid w:val="006562FF"/>
    <w:rsid w:val="006565B8"/>
    <w:rsid w:val="00657859"/>
    <w:rsid w:val="006604EB"/>
    <w:rsid w:val="00660C14"/>
    <w:rsid w:val="0066125D"/>
    <w:rsid w:val="00661742"/>
    <w:rsid w:val="00661CC4"/>
    <w:rsid w:val="00661F16"/>
    <w:rsid w:val="0066237D"/>
    <w:rsid w:val="00662EAE"/>
    <w:rsid w:val="00662F8A"/>
    <w:rsid w:val="0066373E"/>
    <w:rsid w:val="0066423C"/>
    <w:rsid w:val="0066512D"/>
    <w:rsid w:val="00665341"/>
    <w:rsid w:val="00665C12"/>
    <w:rsid w:val="0066687E"/>
    <w:rsid w:val="00666B31"/>
    <w:rsid w:val="0066773C"/>
    <w:rsid w:val="00667D8D"/>
    <w:rsid w:val="00670B7A"/>
    <w:rsid w:val="00670DEB"/>
    <w:rsid w:val="006710D8"/>
    <w:rsid w:val="0067249E"/>
    <w:rsid w:val="006727DC"/>
    <w:rsid w:val="00672E37"/>
    <w:rsid w:val="00673CF1"/>
    <w:rsid w:val="006743EE"/>
    <w:rsid w:val="006749D4"/>
    <w:rsid w:val="00674FF6"/>
    <w:rsid w:val="006753CE"/>
    <w:rsid w:val="0067590A"/>
    <w:rsid w:val="00676173"/>
    <w:rsid w:val="006762D2"/>
    <w:rsid w:val="00676785"/>
    <w:rsid w:val="00677638"/>
    <w:rsid w:val="0067798F"/>
    <w:rsid w:val="00677DB5"/>
    <w:rsid w:val="00680573"/>
    <w:rsid w:val="00680A22"/>
    <w:rsid w:val="006812BA"/>
    <w:rsid w:val="00681898"/>
    <w:rsid w:val="00681B19"/>
    <w:rsid w:val="00681EB2"/>
    <w:rsid w:val="00681EC9"/>
    <w:rsid w:val="00681FAC"/>
    <w:rsid w:val="00682251"/>
    <w:rsid w:val="00682CDA"/>
    <w:rsid w:val="00682CED"/>
    <w:rsid w:val="00682DD8"/>
    <w:rsid w:val="006834AE"/>
    <w:rsid w:val="006847E8"/>
    <w:rsid w:val="00684B05"/>
    <w:rsid w:val="0068500C"/>
    <w:rsid w:val="006852B7"/>
    <w:rsid w:val="00685B9A"/>
    <w:rsid w:val="00685E85"/>
    <w:rsid w:val="00686472"/>
    <w:rsid w:val="00686554"/>
    <w:rsid w:val="006868B9"/>
    <w:rsid w:val="00686F0C"/>
    <w:rsid w:val="00687EEB"/>
    <w:rsid w:val="006902D6"/>
    <w:rsid w:val="0069060E"/>
    <w:rsid w:val="006912B7"/>
    <w:rsid w:val="00691F74"/>
    <w:rsid w:val="006923D7"/>
    <w:rsid w:val="00692CFB"/>
    <w:rsid w:val="00692DB0"/>
    <w:rsid w:val="00693584"/>
    <w:rsid w:val="006937F6"/>
    <w:rsid w:val="00693E4A"/>
    <w:rsid w:val="00694013"/>
    <w:rsid w:val="00694891"/>
    <w:rsid w:val="00694AF1"/>
    <w:rsid w:val="00695521"/>
    <w:rsid w:val="006960BB"/>
    <w:rsid w:val="006962FD"/>
    <w:rsid w:val="0069675C"/>
    <w:rsid w:val="0069684C"/>
    <w:rsid w:val="00696986"/>
    <w:rsid w:val="0069755B"/>
    <w:rsid w:val="006A0099"/>
    <w:rsid w:val="006A1748"/>
    <w:rsid w:val="006A2305"/>
    <w:rsid w:val="006A2DFF"/>
    <w:rsid w:val="006A3296"/>
    <w:rsid w:val="006A3CB6"/>
    <w:rsid w:val="006A43FA"/>
    <w:rsid w:val="006A4D75"/>
    <w:rsid w:val="006A572A"/>
    <w:rsid w:val="006A5819"/>
    <w:rsid w:val="006A5B9C"/>
    <w:rsid w:val="006A7A56"/>
    <w:rsid w:val="006A7DE1"/>
    <w:rsid w:val="006A7FB2"/>
    <w:rsid w:val="006B0585"/>
    <w:rsid w:val="006B0708"/>
    <w:rsid w:val="006B13C7"/>
    <w:rsid w:val="006B154F"/>
    <w:rsid w:val="006B15F8"/>
    <w:rsid w:val="006B35D2"/>
    <w:rsid w:val="006B4A02"/>
    <w:rsid w:val="006B4CA9"/>
    <w:rsid w:val="006B5212"/>
    <w:rsid w:val="006B67B9"/>
    <w:rsid w:val="006B69A1"/>
    <w:rsid w:val="006B6C63"/>
    <w:rsid w:val="006B71B7"/>
    <w:rsid w:val="006B720B"/>
    <w:rsid w:val="006B79FA"/>
    <w:rsid w:val="006B7A86"/>
    <w:rsid w:val="006C086D"/>
    <w:rsid w:val="006C0E57"/>
    <w:rsid w:val="006C10B7"/>
    <w:rsid w:val="006C13C4"/>
    <w:rsid w:val="006C182A"/>
    <w:rsid w:val="006C1977"/>
    <w:rsid w:val="006C1E1E"/>
    <w:rsid w:val="006C233D"/>
    <w:rsid w:val="006C23F8"/>
    <w:rsid w:val="006C28CA"/>
    <w:rsid w:val="006C2C15"/>
    <w:rsid w:val="006C325B"/>
    <w:rsid w:val="006C3721"/>
    <w:rsid w:val="006C3C92"/>
    <w:rsid w:val="006C3DB6"/>
    <w:rsid w:val="006C4853"/>
    <w:rsid w:val="006C4F3B"/>
    <w:rsid w:val="006C50B0"/>
    <w:rsid w:val="006C5496"/>
    <w:rsid w:val="006C592B"/>
    <w:rsid w:val="006C5EB5"/>
    <w:rsid w:val="006C62BC"/>
    <w:rsid w:val="006C6907"/>
    <w:rsid w:val="006C6C1D"/>
    <w:rsid w:val="006C6C78"/>
    <w:rsid w:val="006C7661"/>
    <w:rsid w:val="006C7B34"/>
    <w:rsid w:val="006D06BF"/>
    <w:rsid w:val="006D0F93"/>
    <w:rsid w:val="006D1CFF"/>
    <w:rsid w:val="006D2E55"/>
    <w:rsid w:val="006D2F7D"/>
    <w:rsid w:val="006D2FBF"/>
    <w:rsid w:val="006D3363"/>
    <w:rsid w:val="006D4383"/>
    <w:rsid w:val="006D49FA"/>
    <w:rsid w:val="006D4DC3"/>
    <w:rsid w:val="006D5A60"/>
    <w:rsid w:val="006D66C4"/>
    <w:rsid w:val="006D6D30"/>
    <w:rsid w:val="006D7524"/>
    <w:rsid w:val="006D76BE"/>
    <w:rsid w:val="006E10E7"/>
    <w:rsid w:val="006E1217"/>
    <w:rsid w:val="006E181A"/>
    <w:rsid w:val="006E1D42"/>
    <w:rsid w:val="006E1EC4"/>
    <w:rsid w:val="006E1FD8"/>
    <w:rsid w:val="006E2BDF"/>
    <w:rsid w:val="006E2C39"/>
    <w:rsid w:val="006E3804"/>
    <w:rsid w:val="006E38D5"/>
    <w:rsid w:val="006E3BDC"/>
    <w:rsid w:val="006E3F30"/>
    <w:rsid w:val="006E4BA9"/>
    <w:rsid w:val="006E5324"/>
    <w:rsid w:val="006E5C2E"/>
    <w:rsid w:val="006E73DC"/>
    <w:rsid w:val="006E798E"/>
    <w:rsid w:val="006F01AB"/>
    <w:rsid w:val="006F054B"/>
    <w:rsid w:val="006F0E24"/>
    <w:rsid w:val="006F15D2"/>
    <w:rsid w:val="006F1917"/>
    <w:rsid w:val="006F1C2D"/>
    <w:rsid w:val="006F1DF3"/>
    <w:rsid w:val="006F27EC"/>
    <w:rsid w:val="006F2EBA"/>
    <w:rsid w:val="006F33FA"/>
    <w:rsid w:val="006F3CBD"/>
    <w:rsid w:val="006F3E2E"/>
    <w:rsid w:val="006F3ECA"/>
    <w:rsid w:val="006F409B"/>
    <w:rsid w:val="006F43BD"/>
    <w:rsid w:val="006F4632"/>
    <w:rsid w:val="006F4882"/>
    <w:rsid w:val="006F5417"/>
    <w:rsid w:val="006F5EAB"/>
    <w:rsid w:val="006F6E5D"/>
    <w:rsid w:val="006F7A91"/>
    <w:rsid w:val="006F7D23"/>
    <w:rsid w:val="0070090A"/>
    <w:rsid w:val="00701D9B"/>
    <w:rsid w:val="007023CB"/>
    <w:rsid w:val="0070298A"/>
    <w:rsid w:val="00702BFF"/>
    <w:rsid w:val="00703192"/>
    <w:rsid w:val="0070375C"/>
    <w:rsid w:val="007038F0"/>
    <w:rsid w:val="007043F7"/>
    <w:rsid w:val="00704D08"/>
    <w:rsid w:val="007055B3"/>
    <w:rsid w:val="0070579D"/>
    <w:rsid w:val="00705985"/>
    <w:rsid w:val="00705DCC"/>
    <w:rsid w:val="00705E7B"/>
    <w:rsid w:val="00705EC7"/>
    <w:rsid w:val="007060AE"/>
    <w:rsid w:val="007061CC"/>
    <w:rsid w:val="00706379"/>
    <w:rsid w:val="00706E65"/>
    <w:rsid w:val="00706FB7"/>
    <w:rsid w:val="0070733A"/>
    <w:rsid w:val="00707A53"/>
    <w:rsid w:val="00710690"/>
    <w:rsid w:val="00710760"/>
    <w:rsid w:val="0071096B"/>
    <w:rsid w:val="00710B2E"/>
    <w:rsid w:val="00710E2B"/>
    <w:rsid w:val="00711255"/>
    <w:rsid w:val="00711643"/>
    <w:rsid w:val="007121D4"/>
    <w:rsid w:val="0071276D"/>
    <w:rsid w:val="00712B35"/>
    <w:rsid w:val="007132C7"/>
    <w:rsid w:val="00713859"/>
    <w:rsid w:val="0071438D"/>
    <w:rsid w:val="007152F3"/>
    <w:rsid w:val="007157B6"/>
    <w:rsid w:val="00715E9A"/>
    <w:rsid w:val="00716534"/>
    <w:rsid w:val="00716A50"/>
    <w:rsid w:val="0071721C"/>
    <w:rsid w:val="007174F3"/>
    <w:rsid w:val="00717737"/>
    <w:rsid w:val="00717B56"/>
    <w:rsid w:val="007204BE"/>
    <w:rsid w:val="00720828"/>
    <w:rsid w:val="00720DD4"/>
    <w:rsid w:val="00721171"/>
    <w:rsid w:val="00721711"/>
    <w:rsid w:val="0072198B"/>
    <w:rsid w:val="00722006"/>
    <w:rsid w:val="007224BD"/>
    <w:rsid w:val="00722C40"/>
    <w:rsid w:val="00723222"/>
    <w:rsid w:val="007233D3"/>
    <w:rsid w:val="007237D0"/>
    <w:rsid w:val="00723A44"/>
    <w:rsid w:val="00723A6F"/>
    <w:rsid w:val="00723ACC"/>
    <w:rsid w:val="00723DF8"/>
    <w:rsid w:val="007241C0"/>
    <w:rsid w:val="0072490E"/>
    <w:rsid w:val="007253AE"/>
    <w:rsid w:val="00725937"/>
    <w:rsid w:val="00725EE1"/>
    <w:rsid w:val="00726944"/>
    <w:rsid w:val="00726C30"/>
    <w:rsid w:val="00727756"/>
    <w:rsid w:val="00727D2F"/>
    <w:rsid w:val="0073168F"/>
    <w:rsid w:val="0073184A"/>
    <w:rsid w:val="00731925"/>
    <w:rsid w:val="00731B23"/>
    <w:rsid w:val="00731E92"/>
    <w:rsid w:val="0073303B"/>
    <w:rsid w:val="00733A21"/>
    <w:rsid w:val="0073400D"/>
    <w:rsid w:val="007350C8"/>
    <w:rsid w:val="00735427"/>
    <w:rsid w:val="00735867"/>
    <w:rsid w:val="00735BD8"/>
    <w:rsid w:val="00735BEF"/>
    <w:rsid w:val="0073673B"/>
    <w:rsid w:val="0073752D"/>
    <w:rsid w:val="007378F1"/>
    <w:rsid w:val="007401D4"/>
    <w:rsid w:val="00740BE8"/>
    <w:rsid w:val="00740C89"/>
    <w:rsid w:val="00742250"/>
    <w:rsid w:val="007430F5"/>
    <w:rsid w:val="00743A78"/>
    <w:rsid w:val="00744105"/>
    <w:rsid w:val="00744509"/>
    <w:rsid w:val="00744CE9"/>
    <w:rsid w:val="00744D4E"/>
    <w:rsid w:val="00744FC7"/>
    <w:rsid w:val="0074510E"/>
    <w:rsid w:val="0074527F"/>
    <w:rsid w:val="007452E0"/>
    <w:rsid w:val="007458A7"/>
    <w:rsid w:val="00746615"/>
    <w:rsid w:val="00746E5E"/>
    <w:rsid w:val="007500DF"/>
    <w:rsid w:val="007503C0"/>
    <w:rsid w:val="007505BF"/>
    <w:rsid w:val="007506B7"/>
    <w:rsid w:val="00750E3D"/>
    <w:rsid w:val="00750F9F"/>
    <w:rsid w:val="0075131A"/>
    <w:rsid w:val="0075155C"/>
    <w:rsid w:val="007518AD"/>
    <w:rsid w:val="00751974"/>
    <w:rsid w:val="00752C56"/>
    <w:rsid w:val="0075312B"/>
    <w:rsid w:val="00753178"/>
    <w:rsid w:val="007537B1"/>
    <w:rsid w:val="007543B5"/>
    <w:rsid w:val="00754F38"/>
    <w:rsid w:val="00755313"/>
    <w:rsid w:val="00755A33"/>
    <w:rsid w:val="00756E67"/>
    <w:rsid w:val="00757A32"/>
    <w:rsid w:val="00757DE9"/>
    <w:rsid w:val="007601B8"/>
    <w:rsid w:val="00761BE8"/>
    <w:rsid w:val="00761CD4"/>
    <w:rsid w:val="0076330F"/>
    <w:rsid w:val="007635E2"/>
    <w:rsid w:val="00763B3F"/>
    <w:rsid w:val="00763BAF"/>
    <w:rsid w:val="00763D0D"/>
    <w:rsid w:val="00765DB2"/>
    <w:rsid w:val="0076605A"/>
    <w:rsid w:val="007661A5"/>
    <w:rsid w:val="007662F6"/>
    <w:rsid w:val="00766498"/>
    <w:rsid w:val="00766523"/>
    <w:rsid w:val="007667B0"/>
    <w:rsid w:val="007667CA"/>
    <w:rsid w:val="0076694D"/>
    <w:rsid w:val="00766ABD"/>
    <w:rsid w:val="00767A6D"/>
    <w:rsid w:val="00767DC5"/>
    <w:rsid w:val="00770351"/>
    <w:rsid w:val="007710DE"/>
    <w:rsid w:val="00771499"/>
    <w:rsid w:val="00772572"/>
    <w:rsid w:val="00773782"/>
    <w:rsid w:val="00773A5B"/>
    <w:rsid w:val="00774062"/>
    <w:rsid w:val="00774163"/>
    <w:rsid w:val="0077421B"/>
    <w:rsid w:val="0077491B"/>
    <w:rsid w:val="00774EAC"/>
    <w:rsid w:val="00775F33"/>
    <w:rsid w:val="007766C3"/>
    <w:rsid w:val="007773ED"/>
    <w:rsid w:val="00777540"/>
    <w:rsid w:val="00777A3C"/>
    <w:rsid w:val="007800DD"/>
    <w:rsid w:val="00780273"/>
    <w:rsid w:val="007802F8"/>
    <w:rsid w:val="00781076"/>
    <w:rsid w:val="00781296"/>
    <w:rsid w:val="00781AE9"/>
    <w:rsid w:val="00781AFC"/>
    <w:rsid w:val="0078205F"/>
    <w:rsid w:val="00782879"/>
    <w:rsid w:val="007828E2"/>
    <w:rsid w:val="007835D4"/>
    <w:rsid w:val="00784555"/>
    <w:rsid w:val="00784834"/>
    <w:rsid w:val="00784F6E"/>
    <w:rsid w:val="00785297"/>
    <w:rsid w:val="0078534E"/>
    <w:rsid w:val="007855D0"/>
    <w:rsid w:val="00786DCB"/>
    <w:rsid w:val="00787148"/>
    <w:rsid w:val="007873B3"/>
    <w:rsid w:val="0078761D"/>
    <w:rsid w:val="0079099B"/>
    <w:rsid w:val="00790D06"/>
    <w:rsid w:val="00790D0E"/>
    <w:rsid w:val="007910C0"/>
    <w:rsid w:val="00791236"/>
    <w:rsid w:val="00791C17"/>
    <w:rsid w:val="00791EF5"/>
    <w:rsid w:val="00792096"/>
    <w:rsid w:val="007923B3"/>
    <w:rsid w:val="00792914"/>
    <w:rsid w:val="007932D1"/>
    <w:rsid w:val="0079355E"/>
    <w:rsid w:val="00793D3C"/>
    <w:rsid w:val="00794637"/>
    <w:rsid w:val="00794B00"/>
    <w:rsid w:val="00794EFF"/>
    <w:rsid w:val="007970AA"/>
    <w:rsid w:val="007972E1"/>
    <w:rsid w:val="007973F1"/>
    <w:rsid w:val="007A099C"/>
    <w:rsid w:val="007A0E07"/>
    <w:rsid w:val="007A19E8"/>
    <w:rsid w:val="007A1F4D"/>
    <w:rsid w:val="007A1FE9"/>
    <w:rsid w:val="007A2075"/>
    <w:rsid w:val="007A24CA"/>
    <w:rsid w:val="007A2AB6"/>
    <w:rsid w:val="007A2BC6"/>
    <w:rsid w:val="007A2EE6"/>
    <w:rsid w:val="007A32D8"/>
    <w:rsid w:val="007A335D"/>
    <w:rsid w:val="007A34A7"/>
    <w:rsid w:val="007A383A"/>
    <w:rsid w:val="007A3916"/>
    <w:rsid w:val="007A3D1D"/>
    <w:rsid w:val="007A41E9"/>
    <w:rsid w:val="007A45FA"/>
    <w:rsid w:val="007A4E45"/>
    <w:rsid w:val="007A524A"/>
    <w:rsid w:val="007A5827"/>
    <w:rsid w:val="007A62B3"/>
    <w:rsid w:val="007A679A"/>
    <w:rsid w:val="007A7690"/>
    <w:rsid w:val="007A7939"/>
    <w:rsid w:val="007B0109"/>
    <w:rsid w:val="007B042C"/>
    <w:rsid w:val="007B0457"/>
    <w:rsid w:val="007B0ED0"/>
    <w:rsid w:val="007B0EFF"/>
    <w:rsid w:val="007B1448"/>
    <w:rsid w:val="007B1860"/>
    <w:rsid w:val="007B1EE3"/>
    <w:rsid w:val="007B2395"/>
    <w:rsid w:val="007B284A"/>
    <w:rsid w:val="007B2B19"/>
    <w:rsid w:val="007B30CB"/>
    <w:rsid w:val="007B31D7"/>
    <w:rsid w:val="007B3BA9"/>
    <w:rsid w:val="007B4560"/>
    <w:rsid w:val="007B4C2F"/>
    <w:rsid w:val="007B5390"/>
    <w:rsid w:val="007B53D7"/>
    <w:rsid w:val="007B55B3"/>
    <w:rsid w:val="007B606B"/>
    <w:rsid w:val="007B618B"/>
    <w:rsid w:val="007B61AB"/>
    <w:rsid w:val="007B766B"/>
    <w:rsid w:val="007B7AB4"/>
    <w:rsid w:val="007B7B5B"/>
    <w:rsid w:val="007C0129"/>
    <w:rsid w:val="007C06E5"/>
    <w:rsid w:val="007C0954"/>
    <w:rsid w:val="007C0AF1"/>
    <w:rsid w:val="007C10DC"/>
    <w:rsid w:val="007C13D6"/>
    <w:rsid w:val="007C171B"/>
    <w:rsid w:val="007C2256"/>
    <w:rsid w:val="007C2485"/>
    <w:rsid w:val="007C3610"/>
    <w:rsid w:val="007C37A9"/>
    <w:rsid w:val="007C3AF0"/>
    <w:rsid w:val="007C3E63"/>
    <w:rsid w:val="007C3EFD"/>
    <w:rsid w:val="007C43AB"/>
    <w:rsid w:val="007C478E"/>
    <w:rsid w:val="007C5AE0"/>
    <w:rsid w:val="007C69E1"/>
    <w:rsid w:val="007C69FE"/>
    <w:rsid w:val="007C7643"/>
    <w:rsid w:val="007C7A51"/>
    <w:rsid w:val="007C7EE2"/>
    <w:rsid w:val="007D0A7C"/>
    <w:rsid w:val="007D0CF7"/>
    <w:rsid w:val="007D0F45"/>
    <w:rsid w:val="007D2786"/>
    <w:rsid w:val="007D37E9"/>
    <w:rsid w:val="007D3ABB"/>
    <w:rsid w:val="007D439E"/>
    <w:rsid w:val="007D43A3"/>
    <w:rsid w:val="007D476E"/>
    <w:rsid w:val="007D506C"/>
    <w:rsid w:val="007D51B8"/>
    <w:rsid w:val="007D552E"/>
    <w:rsid w:val="007D588E"/>
    <w:rsid w:val="007D5A06"/>
    <w:rsid w:val="007D5C12"/>
    <w:rsid w:val="007D5DFD"/>
    <w:rsid w:val="007D64B3"/>
    <w:rsid w:val="007D6941"/>
    <w:rsid w:val="007D6B7B"/>
    <w:rsid w:val="007D7005"/>
    <w:rsid w:val="007D7228"/>
    <w:rsid w:val="007D7BF1"/>
    <w:rsid w:val="007D7C8B"/>
    <w:rsid w:val="007E0941"/>
    <w:rsid w:val="007E1C76"/>
    <w:rsid w:val="007E1EF6"/>
    <w:rsid w:val="007E1F13"/>
    <w:rsid w:val="007E2089"/>
    <w:rsid w:val="007E2CCE"/>
    <w:rsid w:val="007E3576"/>
    <w:rsid w:val="007E3A0D"/>
    <w:rsid w:val="007E3F1A"/>
    <w:rsid w:val="007E56FC"/>
    <w:rsid w:val="007E6334"/>
    <w:rsid w:val="007E672E"/>
    <w:rsid w:val="007E69C2"/>
    <w:rsid w:val="007E6F37"/>
    <w:rsid w:val="007E755F"/>
    <w:rsid w:val="007E77E9"/>
    <w:rsid w:val="007E7D73"/>
    <w:rsid w:val="007F0301"/>
    <w:rsid w:val="007F0EC0"/>
    <w:rsid w:val="007F12D5"/>
    <w:rsid w:val="007F1917"/>
    <w:rsid w:val="007F2D8A"/>
    <w:rsid w:val="007F3239"/>
    <w:rsid w:val="007F384D"/>
    <w:rsid w:val="007F38C3"/>
    <w:rsid w:val="007F3BA2"/>
    <w:rsid w:val="007F3DF4"/>
    <w:rsid w:val="007F3E1B"/>
    <w:rsid w:val="007F45E3"/>
    <w:rsid w:val="007F4D8D"/>
    <w:rsid w:val="007F4FC5"/>
    <w:rsid w:val="007F5C46"/>
    <w:rsid w:val="007F5F57"/>
    <w:rsid w:val="007F74A3"/>
    <w:rsid w:val="007F7602"/>
    <w:rsid w:val="007F7A05"/>
    <w:rsid w:val="007F7AE5"/>
    <w:rsid w:val="008001C3"/>
    <w:rsid w:val="00800634"/>
    <w:rsid w:val="008006E4"/>
    <w:rsid w:val="00800A12"/>
    <w:rsid w:val="00801486"/>
    <w:rsid w:val="008014BA"/>
    <w:rsid w:val="008019DF"/>
    <w:rsid w:val="00801DF1"/>
    <w:rsid w:val="00801F06"/>
    <w:rsid w:val="0080266F"/>
    <w:rsid w:val="00802DEC"/>
    <w:rsid w:val="00802E3B"/>
    <w:rsid w:val="00803421"/>
    <w:rsid w:val="00803465"/>
    <w:rsid w:val="00803FC8"/>
    <w:rsid w:val="008040EA"/>
    <w:rsid w:val="00804A61"/>
    <w:rsid w:val="00804E98"/>
    <w:rsid w:val="008058C8"/>
    <w:rsid w:val="00805D20"/>
    <w:rsid w:val="0080620F"/>
    <w:rsid w:val="0080642D"/>
    <w:rsid w:val="008105FF"/>
    <w:rsid w:val="008110E7"/>
    <w:rsid w:val="0081136C"/>
    <w:rsid w:val="00811E4F"/>
    <w:rsid w:val="008120C7"/>
    <w:rsid w:val="008123E1"/>
    <w:rsid w:val="008135C7"/>
    <w:rsid w:val="008137B1"/>
    <w:rsid w:val="0081470C"/>
    <w:rsid w:val="008152F6"/>
    <w:rsid w:val="00815667"/>
    <w:rsid w:val="00815749"/>
    <w:rsid w:val="0081583B"/>
    <w:rsid w:val="008170DA"/>
    <w:rsid w:val="008172FD"/>
    <w:rsid w:val="00817A52"/>
    <w:rsid w:val="00820176"/>
    <w:rsid w:val="0082017D"/>
    <w:rsid w:val="008204B6"/>
    <w:rsid w:val="008207C3"/>
    <w:rsid w:val="00820AED"/>
    <w:rsid w:val="0082144D"/>
    <w:rsid w:val="00821A64"/>
    <w:rsid w:val="00821C3B"/>
    <w:rsid w:val="00821ED7"/>
    <w:rsid w:val="00822272"/>
    <w:rsid w:val="00822610"/>
    <w:rsid w:val="00822933"/>
    <w:rsid w:val="00824190"/>
    <w:rsid w:val="008241FF"/>
    <w:rsid w:val="00824940"/>
    <w:rsid w:val="00824A07"/>
    <w:rsid w:val="00824F0E"/>
    <w:rsid w:val="00825798"/>
    <w:rsid w:val="00825F64"/>
    <w:rsid w:val="008268C8"/>
    <w:rsid w:val="00826DE2"/>
    <w:rsid w:val="00827BBF"/>
    <w:rsid w:val="00827DE4"/>
    <w:rsid w:val="00831773"/>
    <w:rsid w:val="00832388"/>
    <w:rsid w:val="00833315"/>
    <w:rsid w:val="008340C6"/>
    <w:rsid w:val="008355B4"/>
    <w:rsid w:val="0083576F"/>
    <w:rsid w:val="00835D61"/>
    <w:rsid w:val="00836499"/>
    <w:rsid w:val="00837714"/>
    <w:rsid w:val="0084081F"/>
    <w:rsid w:val="008408F0"/>
    <w:rsid w:val="00840DD1"/>
    <w:rsid w:val="00840E38"/>
    <w:rsid w:val="00841533"/>
    <w:rsid w:val="0084180E"/>
    <w:rsid w:val="0084247E"/>
    <w:rsid w:val="00842610"/>
    <w:rsid w:val="00843481"/>
    <w:rsid w:val="00843628"/>
    <w:rsid w:val="0084375D"/>
    <w:rsid w:val="0084398B"/>
    <w:rsid w:val="00843D97"/>
    <w:rsid w:val="00844110"/>
    <w:rsid w:val="008450D1"/>
    <w:rsid w:val="008456AF"/>
    <w:rsid w:val="0084669E"/>
    <w:rsid w:val="00846EDB"/>
    <w:rsid w:val="0084796D"/>
    <w:rsid w:val="00847E9D"/>
    <w:rsid w:val="008505B8"/>
    <w:rsid w:val="0085068C"/>
    <w:rsid w:val="00850696"/>
    <w:rsid w:val="0085154D"/>
    <w:rsid w:val="00851B2A"/>
    <w:rsid w:val="00851CAB"/>
    <w:rsid w:val="008523D8"/>
    <w:rsid w:val="00852597"/>
    <w:rsid w:val="00852664"/>
    <w:rsid w:val="008526F8"/>
    <w:rsid w:val="00852A25"/>
    <w:rsid w:val="00852D48"/>
    <w:rsid w:val="0085311C"/>
    <w:rsid w:val="008545B8"/>
    <w:rsid w:val="00854893"/>
    <w:rsid w:val="00855558"/>
    <w:rsid w:val="00855DA8"/>
    <w:rsid w:val="0085714A"/>
    <w:rsid w:val="00857584"/>
    <w:rsid w:val="008601AF"/>
    <w:rsid w:val="0086024B"/>
    <w:rsid w:val="0086151E"/>
    <w:rsid w:val="00861569"/>
    <w:rsid w:val="008618CD"/>
    <w:rsid w:val="008623A7"/>
    <w:rsid w:val="00862AA1"/>
    <w:rsid w:val="00862CA7"/>
    <w:rsid w:val="00862F5E"/>
    <w:rsid w:val="00862FB2"/>
    <w:rsid w:val="008635AB"/>
    <w:rsid w:val="00863845"/>
    <w:rsid w:val="00864204"/>
    <w:rsid w:val="00864395"/>
    <w:rsid w:val="00864709"/>
    <w:rsid w:val="008654C6"/>
    <w:rsid w:val="008654E8"/>
    <w:rsid w:val="00866E94"/>
    <w:rsid w:val="008677B8"/>
    <w:rsid w:val="008700E9"/>
    <w:rsid w:val="008700F4"/>
    <w:rsid w:val="00870D14"/>
    <w:rsid w:val="00871942"/>
    <w:rsid w:val="00872766"/>
    <w:rsid w:val="00872979"/>
    <w:rsid w:val="0087347D"/>
    <w:rsid w:val="00873C4D"/>
    <w:rsid w:val="00874092"/>
    <w:rsid w:val="00874CC4"/>
    <w:rsid w:val="00874FD9"/>
    <w:rsid w:val="00875352"/>
    <w:rsid w:val="0087596A"/>
    <w:rsid w:val="008759F2"/>
    <w:rsid w:val="00877765"/>
    <w:rsid w:val="0087786A"/>
    <w:rsid w:val="00880463"/>
    <w:rsid w:val="008824F0"/>
    <w:rsid w:val="008825B2"/>
    <w:rsid w:val="00882884"/>
    <w:rsid w:val="0088304F"/>
    <w:rsid w:val="008832C7"/>
    <w:rsid w:val="00883C13"/>
    <w:rsid w:val="00883F86"/>
    <w:rsid w:val="008849A4"/>
    <w:rsid w:val="008852B2"/>
    <w:rsid w:val="008854EB"/>
    <w:rsid w:val="008864B9"/>
    <w:rsid w:val="00887977"/>
    <w:rsid w:val="00890102"/>
    <w:rsid w:val="008908EF"/>
    <w:rsid w:val="008911E4"/>
    <w:rsid w:val="008917FB"/>
    <w:rsid w:val="008918BF"/>
    <w:rsid w:val="00891F59"/>
    <w:rsid w:val="008923AD"/>
    <w:rsid w:val="00892969"/>
    <w:rsid w:val="00892AE1"/>
    <w:rsid w:val="00892E4E"/>
    <w:rsid w:val="0089351F"/>
    <w:rsid w:val="008939BC"/>
    <w:rsid w:val="00893FD3"/>
    <w:rsid w:val="0089420E"/>
    <w:rsid w:val="00894886"/>
    <w:rsid w:val="008957D8"/>
    <w:rsid w:val="00895E16"/>
    <w:rsid w:val="008960BC"/>
    <w:rsid w:val="008962AA"/>
    <w:rsid w:val="00896C65"/>
    <w:rsid w:val="00896DD3"/>
    <w:rsid w:val="0089700E"/>
    <w:rsid w:val="0089738D"/>
    <w:rsid w:val="00897FCB"/>
    <w:rsid w:val="008A1814"/>
    <w:rsid w:val="008A1C95"/>
    <w:rsid w:val="008A1DAE"/>
    <w:rsid w:val="008A2228"/>
    <w:rsid w:val="008A3A9E"/>
    <w:rsid w:val="008A3B09"/>
    <w:rsid w:val="008A3BF4"/>
    <w:rsid w:val="008A48C8"/>
    <w:rsid w:val="008A5116"/>
    <w:rsid w:val="008A552A"/>
    <w:rsid w:val="008A5F19"/>
    <w:rsid w:val="008A6830"/>
    <w:rsid w:val="008A6938"/>
    <w:rsid w:val="008A6B61"/>
    <w:rsid w:val="008A6E53"/>
    <w:rsid w:val="008A73EE"/>
    <w:rsid w:val="008A776B"/>
    <w:rsid w:val="008A7B73"/>
    <w:rsid w:val="008B04F6"/>
    <w:rsid w:val="008B05F8"/>
    <w:rsid w:val="008B0E4A"/>
    <w:rsid w:val="008B1B74"/>
    <w:rsid w:val="008B2E50"/>
    <w:rsid w:val="008B2F62"/>
    <w:rsid w:val="008B2FD1"/>
    <w:rsid w:val="008B3028"/>
    <w:rsid w:val="008B3089"/>
    <w:rsid w:val="008B3603"/>
    <w:rsid w:val="008B3F28"/>
    <w:rsid w:val="008B4A66"/>
    <w:rsid w:val="008B4B2F"/>
    <w:rsid w:val="008B734B"/>
    <w:rsid w:val="008C0D72"/>
    <w:rsid w:val="008C125F"/>
    <w:rsid w:val="008C163E"/>
    <w:rsid w:val="008C1925"/>
    <w:rsid w:val="008C219C"/>
    <w:rsid w:val="008C295E"/>
    <w:rsid w:val="008C4444"/>
    <w:rsid w:val="008C476B"/>
    <w:rsid w:val="008C4926"/>
    <w:rsid w:val="008C4A2C"/>
    <w:rsid w:val="008C4F31"/>
    <w:rsid w:val="008C52E4"/>
    <w:rsid w:val="008C606A"/>
    <w:rsid w:val="008C6514"/>
    <w:rsid w:val="008C66BF"/>
    <w:rsid w:val="008C6F1C"/>
    <w:rsid w:val="008C7098"/>
    <w:rsid w:val="008C7EFC"/>
    <w:rsid w:val="008D04F9"/>
    <w:rsid w:val="008D0707"/>
    <w:rsid w:val="008D0926"/>
    <w:rsid w:val="008D1E80"/>
    <w:rsid w:val="008D21BD"/>
    <w:rsid w:val="008D2369"/>
    <w:rsid w:val="008D27CE"/>
    <w:rsid w:val="008D29E8"/>
    <w:rsid w:val="008D2A38"/>
    <w:rsid w:val="008D370B"/>
    <w:rsid w:val="008D3781"/>
    <w:rsid w:val="008D3CC1"/>
    <w:rsid w:val="008D4771"/>
    <w:rsid w:val="008D4778"/>
    <w:rsid w:val="008D4AF4"/>
    <w:rsid w:val="008D4D07"/>
    <w:rsid w:val="008D5776"/>
    <w:rsid w:val="008D5D4A"/>
    <w:rsid w:val="008D65E8"/>
    <w:rsid w:val="008D69B2"/>
    <w:rsid w:val="008D7B6D"/>
    <w:rsid w:val="008D7C44"/>
    <w:rsid w:val="008D7E30"/>
    <w:rsid w:val="008E0232"/>
    <w:rsid w:val="008E092D"/>
    <w:rsid w:val="008E1189"/>
    <w:rsid w:val="008E18EF"/>
    <w:rsid w:val="008E1A88"/>
    <w:rsid w:val="008E1C17"/>
    <w:rsid w:val="008E1E55"/>
    <w:rsid w:val="008E21AE"/>
    <w:rsid w:val="008E2390"/>
    <w:rsid w:val="008E34E8"/>
    <w:rsid w:val="008E3E39"/>
    <w:rsid w:val="008E3EFF"/>
    <w:rsid w:val="008E522C"/>
    <w:rsid w:val="008E58BF"/>
    <w:rsid w:val="008E592D"/>
    <w:rsid w:val="008E607B"/>
    <w:rsid w:val="008E6A54"/>
    <w:rsid w:val="008E6C17"/>
    <w:rsid w:val="008E703D"/>
    <w:rsid w:val="008E766D"/>
    <w:rsid w:val="008F047D"/>
    <w:rsid w:val="008F06D7"/>
    <w:rsid w:val="008F0C5C"/>
    <w:rsid w:val="008F0E18"/>
    <w:rsid w:val="008F1B91"/>
    <w:rsid w:val="008F3202"/>
    <w:rsid w:val="008F53D7"/>
    <w:rsid w:val="008F6E8C"/>
    <w:rsid w:val="008F7295"/>
    <w:rsid w:val="008F72D0"/>
    <w:rsid w:val="008F7B39"/>
    <w:rsid w:val="009005CB"/>
    <w:rsid w:val="0090123F"/>
    <w:rsid w:val="0090178F"/>
    <w:rsid w:val="00901BF2"/>
    <w:rsid w:val="00902076"/>
    <w:rsid w:val="009030C1"/>
    <w:rsid w:val="0090325E"/>
    <w:rsid w:val="009035B9"/>
    <w:rsid w:val="00903860"/>
    <w:rsid w:val="00903BFB"/>
    <w:rsid w:val="00904C33"/>
    <w:rsid w:val="00905A61"/>
    <w:rsid w:val="0090679A"/>
    <w:rsid w:val="00907183"/>
    <w:rsid w:val="00910452"/>
    <w:rsid w:val="00910888"/>
    <w:rsid w:val="0091161C"/>
    <w:rsid w:val="00911A1D"/>
    <w:rsid w:val="00911B2C"/>
    <w:rsid w:val="00912855"/>
    <w:rsid w:val="00912885"/>
    <w:rsid w:val="00913E8F"/>
    <w:rsid w:val="00914C85"/>
    <w:rsid w:val="009150A9"/>
    <w:rsid w:val="00916877"/>
    <w:rsid w:val="00917BBC"/>
    <w:rsid w:val="00917CCF"/>
    <w:rsid w:val="00920720"/>
    <w:rsid w:val="00921512"/>
    <w:rsid w:val="00921572"/>
    <w:rsid w:val="00922781"/>
    <w:rsid w:val="0092354E"/>
    <w:rsid w:val="00923B8A"/>
    <w:rsid w:val="00923D6B"/>
    <w:rsid w:val="00924895"/>
    <w:rsid w:val="00924B36"/>
    <w:rsid w:val="00925811"/>
    <w:rsid w:val="00925BD0"/>
    <w:rsid w:val="00925EDF"/>
    <w:rsid w:val="009263DF"/>
    <w:rsid w:val="00926BAE"/>
    <w:rsid w:val="0092707F"/>
    <w:rsid w:val="009270BA"/>
    <w:rsid w:val="009272F0"/>
    <w:rsid w:val="00927310"/>
    <w:rsid w:val="0092785A"/>
    <w:rsid w:val="00927A72"/>
    <w:rsid w:val="00927BE5"/>
    <w:rsid w:val="00927C31"/>
    <w:rsid w:val="0093023D"/>
    <w:rsid w:val="00930EC2"/>
    <w:rsid w:val="009311ED"/>
    <w:rsid w:val="009313D3"/>
    <w:rsid w:val="00932222"/>
    <w:rsid w:val="009326CC"/>
    <w:rsid w:val="009328FF"/>
    <w:rsid w:val="00932989"/>
    <w:rsid w:val="00932A9B"/>
    <w:rsid w:val="00932C24"/>
    <w:rsid w:val="00932E7E"/>
    <w:rsid w:val="0093358C"/>
    <w:rsid w:val="009339AE"/>
    <w:rsid w:val="00933B14"/>
    <w:rsid w:val="00933B78"/>
    <w:rsid w:val="00934EE6"/>
    <w:rsid w:val="00934F53"/>
    <w:rsid w:val="009351D6"/>
    <w:rsid w:val="00936157"/>
    <w:rsid w:val="009367AD"/>
    <w:rsid w:val="00936A47"/>
    <w:rsid w:val="00936A81"/>
    <w:rsid w:val="00936C47"/>
    <w:rsid w:val="00936F2B"/>
    <w:rsid w:val="009375E9"/>
    <w:rsid w:val="00937FAA"/>
    <w:rsid w:val="00940746"/>
    <w:rsid w:val="00941087"/>
    <w:rsid w:val="00941810"/>
    <w:rsid w:val="00941927"/>
    <w:rsid w:val="00941C4F"/>
    <w:rsid w:val="00941D73"/>
    <w:rsid w:val="009421D2"/>
    <w:rsid w:val="009432B9"/>
    <w:rsid w:val="0094382F"/>
    <w:rsid w:val="00943A7D"/>
    <w:rsid w:val="00943BC1"/>
    <w:rsid w:val="00944F24"/>
    <w:rsid w:val="00944F8D"/>
    <w:rsid w:val="00945B74"/>
    <w:rsid w:val="00945CA1"/>
    <w:rsid w:val="00945FF7"/>
    <w:rsid w:val="009463FB"/>
    <w:rsid w:val="00946B5D"/>
    <w:rsid w:val="0094757D"/>
    <w:rsid w:val="009475D5"/>
    <w:rsid w:val="00950C88"/>
    <w:rsid w:val="00951A35"/>
    <w:rsid w:val="00951C39"/>
    <w:rsid w:val="0095433C"/>
    <w:rsid w:val="00954922"/>
    <w:rsid w:val="00954DCC"/>
    <w:rsid w:val="00954E98"/>
    <w:rsid w:val="0095553A"/>
    <w:rsid w:val="009555AA"/>
    <w:rsid w:val="009603C1"/>
    <w:rsid w:val="00960446"/>
    <w:rsid w:val="0096166D"/>
    <w:rsid w:val="0096167F"/>
    <w:rsid w:val="009618A9"/>
    <w:rsid w:val="00961EA1"/>
    <w:rsid w:val="00962B03"/>
    <w:rsid w:val="00962C00"/>
    <w:rsid w:val="00962E0C"/>
    <w:rsid w:val="00962FEE"/>
    <w:rsid w:val="00963252"/>
    <w:rsid w:val="00963709"/>
    <w:rsid w:val="00963810"/>
    <w:rsid w:val="00963BD5"/>
    <w:rsid w:val="00963D60"/>
    <w:rsid w:val="009642BF"/>
    <w:rsid w:val="00964CBD"/>
    <w:rsid w:val="00965279"/>
    <w:rsid w:val="0096617F"/>
    <w:rsid w:val="00967A0A"/>
    <w:rsid w:val="00967ECA"/>
    <w:rsid w:val="009708AD"/>
    <w:rsid w:val="0097105C"/>
    <w:rsid w:val="00972F7F"/>
    <w:rsid w:val="00973228"/>
    <w:rsid w:val="00973F76"/>
    <w:rsid w:val="00974216"/>
    <w:rsid w:val="009746CB"/>
    <w:rsid w:val="00974CD5"/>
    <w:rsid w:val="0097541B"/>
    <w:rsid w:val="009754A1"/>
    <w:rsid w:val="00975C3D"/>
    <w:rsid w:val="00975FDA"/>
    <w:rsid w:val="00977826"/>
    <w:rsid w:val="00977E48"/>
    <w:rsid w:val="00977F09"/>
    <w:rsid w:val="00980701"/>
    <w:rsid w:val="00980A58"/>
    <w:rsid w:val="00984209"/>
    <w:rsid w:val="00984587"/>
    <w:rsid w:val="0098518C"/>
    <w:rsid w:val="009853DC"/>
    <w:rsid w:val="00985B0E"/>
    <w:rsid w:val="0098642C"/>
    <w:rsid w:val="009864A5"/>
    <w:rsid w:val="009865F7"/>
    <w:rsid w:val="009871BE"/>
    <w:rsid w:val="00990927"/>
    <w:rsid w:val="009917C8"/>
    <w:rsid w:val="00992723"/>
    <w:rsid w:val="00992CBA"/>
    <w:rsid w:val="00993CB5"/>
    <w:rsid w:val="00993DAF"/>
    <w:rsid w:val="00994886"/>
    <w:rsid w:val="009957B0"/>
    <w:rsid w:val="009958AD"/>
    <w:rsid w:val="00995E0F"/>
    <w:rsid w:val="00996108"/>
    <w:rsid w:val="0099704A"/>
    <w:rsid w:val="009A0658"/>
    <w:rsid w:val="009A070E"/>
    <w:rsid w:val="009A0B03"/>
    <w:rsid w:val="009A0D52"/>
    <w:rsid w:val="009A1FA1"/>
    <w:rsid w:val="009A203D"/>
    <w:rsid w:val="009A2056"/>
    <w:rsid w:val="009A28A4"/>
    <w:rsid w:val="009A28B4"/>
    <w:rsid w:val="009A2AA6"/>
    <w:rsid w:val="009A2BD5"/>
    <w:rsid w:val="009A2C39"/>
    <w:rsid w:val="009A3048"/>
    <w:rsid w:val="009A3B7F"/>
    <w:rsid w:val="009A4016"/>
    <w:rsid w:val="009A4697"/>
    <w:rsid w:val="009A4A35"/>
    <w:rsid w:val="009A63A6"/>
    <w:rsid w:val="009A63C4"/>
    <w:rsid w:val="009A6CAE"/>
    <w:rsid w:val="009A70FB"/>
    <w:rsid w:val="009A75C4"/>
    <w:rsid w:val="009A78C7"/>
    <w:rsid w:val="009B0F21"/>
    <w:rsid w:val="009B1084"/>
    <w:rsid w:val="009B184A"/>
    <w:rsid w:val="009B1BC7"/>
    <w:rsid w:val="009B1D83"/>
    <w:rsid w:val="009B26BD"/>
    <w:rsid w:val="009B284E"/>
    <w:rsid w:val="009B3F07"/>
    <w:rsid w:val="009B4706"/>
    <w:rsid w:val="009B49E9"/>
    <w:rsid w:val="009B590A"/>
    <w:rsid w:val="009B5FA8"/>
    <w:rsid w:val="009B61F3"/>
    <w:rsid w:val="009B622E"/>
    <w:rsid w:val="009B64B2"/>
    <w:rsid w:val="009B64D7"/>
    <w:rsid w:val="009B7343"/>
    <w:rsid w:val="009B751D"/>
    <w:rsid w:val="009B7803"/>
    <w:rsid w:val="009B7916"/>
    <w:rsid w:val="009B7B16"/>
    <w:rsid w:val="009B7EB6"/>
    <w:rsid w:val="009B7FD3"/>
    <w:rsid w:val="009C065F"/>
    <w:rsid w:val="009C08E8"/>
    <w:rsid w:val="009C0AAC"/>
    <w:rsid w:val="009C1177"/>
    <w:rsid w:val="009C11AF"/>
    <w:rsid w:val="009C122D"/>
    <w:rsid w:val="009C1B4A"/>
    <w:rsid w:val="009C203C"/>
    <w:rsid w:val="009C2CDE"/>
    <w:rsid w:val="009C2D25"/>
    <w:rsid w:val="009C35C2"/>
    <w:rsid w:val="009C38E8"/>
    <w:rsid w:val="009C3CE9"/>
    <w:rsid w:val="009C4FD2"/>
    <w:rsid w:val="009C4FFE"/>
    <w:rsid w:val="009C555E"/>
    <w:rsid w:val="009C631A"/>
    <w:rsid w:val="009C66A5"/>
    <w:rsid w:val="009C674D"/>
    <w:rsid w:val="009C7F95"/>
    <w:rsid w:val="009C7FA2"/>
    <w:rsid w:val="009D00F3"/>
    <w:rsid w:val="009D0A53"/>
    <w:rsid w:val="009D1275"/>
    <w:rsid w:val="009D1F2D"/>
    <w:rsid w:val="009D2046"/>
    <w:rsid w:val="009D2121"/>
    <w:rsid w:val="009D25EA"/>
    <w:rsid w:val="009D393F"/>
    <w:rsid w:val="009D3FD7"/>
    <w:rsid w:val="009D457C"/>
    <w:rsid w:val="009D575C"/>
    <w:rsid w:val="009D57CA"/>
    <w:rsid w:val="009D5989"/>
    <w:rsid w:val="009D5C57"/>
    <w:rsid w:val="009D6C88"/>
    <w:rsid w:val="009D6D1F"/>
    <w:rsid w:val="009D7307"/>
    <w:rsid w:val="009D736A"/>
    <w:rsid w:val="009D763D"/>
    <w:rsid w:val="009E1527"/>
    <w:rsid w:val="009E1B05"/>
    <w:rsid w:val="009E1F6F"/>
    <w:rsid w:val="009E27F4"/>
    <w:rsid w:val="009E3514"/>
    <w:rsid w:val="009E3C49"/>
    <w:rsid w:val="009E570B"/>
    <w:rsid w:val="009E603F"/>
    <w:rsid w:val="009E606D"/>
    <w:rsid w:val="009E60AA"/>
    <w:rsid w:val="009E6474"/>
    <w:rsid w:val="009E67B0"/>
    <w:rsid w:val="009E71CA"/>
    <w:rsid w:val="009E726A"/>
    <w:rsid w:val="009E76A4"/>
    <w:rsid w:val="009E7C37"/>
    <w:rsid w:val="009E7FCD"/>
    <w:rsid w:val="009F0069"/>
    <w:rsid w:val="009F04BF"/>
    <w:rsid w:val="009F063C"/>
    <w:rsid w:val="009F0966"/>
    <w:rsid w:val="009F0A8C"/>
    <w:rsid w:val="009F0AD6"/>
    <w:rsid w:val="009F11FE"/>
    <w:rsid w:val="009F1D85"/>
    <w:rsid w:val="009F247A"/>
    <w:rsid w:val="009F329F"/>
    <w:rsid w:val="009F3880"/>
    <w:rsid w:val="009F3985"/>
    <w:rsid w:val="009F4DB2"/>
    <w:rsid w:val="009F500E"/>
    <w:rsid w:val="009F5D99"/>
    <w:rsid w:val="009F661D"/>
    <w:rsid w:val="009F6A4A"/>
    <w:rsid w:val="00A00B5D"/>
    <w:rsid w:val="00A01313"/>
    <w:rsid w:val="00A015E9"/>
    <w:rsid w:val="00A01CA7"/>
    <w:rsid w:val="00A01E90"/>
    <w:rsid w:val="00A0253F"/>
    <w:rsid w:val="00A02612"/>
    <w:rsid w:val="00A02C8E"/>
    <w:rsid w:val="00A030FC"/>
    <w:rsid w:val="00A03BFA"/>
    <w:rsid w:val="00A03DD5"/>
    <w:rsid w:val="00A04A7F"/>
    <w:rsid w:val="00A04E08"/>
    <w:rsid w:val="00A05E06"/>
    <w:rsid w:val="00A06BE4"/>
    <w:rsid w:val="00A07A34"/>
    <w:rsid w:val="00A1021F"/>
    <w:rsid w:val="00A10C34"/>
    <w:rsid w:val="00A10F7B"/>
    <w:rsid w:val="00A11495"/>
    <w:rsid w:val="00A11B98"/>
    <w:rsid w:val="00A12486"/>
    <w:rsid w:val="00A13E02"/>
    <w:rsid w:val="00A13E3D"/>
    <w:rsid w:val="00A13F81"/>
    <w:rsid w:val="00A147EE"/>
    <w:rsid w:val="00A1559A"/>
    <w:rsid w:val="00A1569A"/>
    <w:rsid w:val="00A15EA3"/>
    <w:rsid w:val="00A16181"/>
    <w:rsid w:val="00A17070"/>
    <w:rsid w:val="00A17A72"/>
    <w:rsid w:val="00A17AA9"/>
    <w:rsid w:val="00A202A0"/>
    <w:rsid w:val="00A20789"/>
    <w:rsid w:val="00A20A83"/>
    <w:rsid w:val="00A21003"/>
    <w:rsid w:val="00A21155"/>
    <w:rsid w:val="00A21887"/>
    <w:rsid w:val="00A222BB"/>
    <w:rsid w:val="00A2261C"/>
    <w:rsid w:val="00A2279E"/>
    <w:rsid w:val="00A23669"/>
    <w:rsid w:val="00A24978"/>
    <w:rsid w:val="00A25544"/>
    <w:rsid w:val="00A255DE"/>
    <w:rsid w:val="00A256A7"/>
    <w:rsid w:val="00A25A44"/>
    <w:rsid w:val="00A25ED8"/>
    <w:rsid w:val="00A26399"/>
    <w:rsid w:val="00A263E2"/>
    <w:rsid w:val="00A26A9F"/>
    <w:rsid w:val="00A26BB9"/>
    <w:rsid w:val="00A26C57"/>
    <w:rsid w:val="00A26CBB"/>
    <w:rsid w:val="00A27136"/>
    <w:rsid w:val="00A278A1"/>
    <w:rsid w:val="00A30316"/>
    <w:rsid w:val="00A30879"/>
    <w:rsid w:val="00A309F6"/>
    <w:rsid w:val="00A31D40"/>
    <w:rsid w:val="00A321DA"/>
    <w:rsid w:val="00A332CA"/>
    <w:rsid w:val="00A33CC5"/>
    <w:rsid w:val="00A34570"/>
    <w:rsid w:val="00A34B99"/>
    <w:rsid w:val="00A34E30"/>
    <w:rsid w:val="00A34F48"/>
    <w:rsid w:val="00A363AD"/>
    <w:rsid w:val="00A367DB"/>
    <w:rsid w:val="00A36A5B"/>
    <w:rsid w:val="00A36BAF"/>
    <w:rsid w:val="00A37545"/>
    <w:rsid w:val="00A37B1E"/>
    <w:rsid w:val="00A37D53"/>
    <w:rsid w:val="00A4020C"/>
    <w:rsid w:val="00A402BC"/>
    <w:rsid w:val="00A403E5"/>
    <w:rsid w:val="00A404F8"/>
    <w:rsid w:val="00A40C5C"/>
    <w:rsid w:val="00A41037"/>
    <w:rsid w:val="00A41ABD"/>
    <w:rsid w:val="00A41CAD"/>
    <w:rsid w:val="00A42104"/>
    <w:rsid w:val="00A42930"/>
    <w:rsid w:val="00A42A18"/>
    <w:rsid w:val="00A42D2F"/>
    <w:rsid w:val="00A431BA"/>
    <w:rsid w:val="00A4412D"/>
    <w:rsid w:val="00A4571F"/>
    <w:rsid w:val="00A45A77"/>
    <w:rsid w:val="00A45AF3"/>
    <w:rsid w:val="00A45C93"/>
    <w:rsid w:val="00A45D5E"/>
    <w:rsid w:val="00A45EBF"/>
    <w:rsid w:val="00A521EC"/>
    <w:rsid w:val="00A523D3"/>
    <w:rsid w:val="00A54A97"/>
    <w:rsid w:val="00A54BB8"/>
    <w:rsid w:val="00A5572D"/>
    <w:rsid w:val="00A56190"/>
    <w:rsid w:val="00A563CC"/>
    <w:rsid w:val="00A56593"/>
    <w:rsid w:val="00A566DF"/>
    <w:rsid w:val="00A56765"/>
    <w:rsid w:val="00A570DA"/>
    <w:rsid w:val="00A57803"/>
    <w:rsid w:val="00A57D05"/>
    <w:rsid w:val="00A57D9A"/>
    <w:rsid w:val="00A601E6"/>
    <w:rsid w:val="00A6174D"/>
    <w:rsid w:val="00A61A32"/>
    <w:rsid w:val="00A6318D"/>
    <w:rsid w:val="00A63216"/>
    <w:rsid w:val="00A63891"/>
    <w:rsid w:val="00A63C9B"/>
    <w:rsid w:val="00A64D3E"/>
    <w:rsid w:val="00A6528F"/>
    <w:rsid w:val="00A654D7"/>
    <w:rsid w:val="00A6551E"/>
    <w:rsid w:val="00A66062"/>
    <w:rsid w:val="00A676E6"/>
    <w:rsid w:val="00A677FF"/>
    <w:rsid w:val="00A70443"/>
    <w:rsid w:val="00A717D8"/>
    <w:rsid w:val="00A71880"/>
    <w:rsid w:val="00A71C88"/>
    <w:rsid w:val="00A71DA2"/>
    <w:rsid w:val="00A7216C"/>
    <w:rsid w:val="00A727E7"/>
    <w:rsid w:val="00A7337C"/>
    <w:rsid w:val="00A735FF"/>
    <w:rsid w:val="00A73C1E"/>
    <w:rsid w:val="00A73CEA"/>
    <w:rsid w:val="00A73D8F"/>
    <w:rsid w:val="00A751A1"/>
    <w:rsid w:val="00A75CEF"/>
    <w:rsid w:val="00A75F42"/>
    <w:rsid w:val="00A77669"/>
    <w:rsid w:val="00A80173"/>
    <w:rsid w:val="00A80FFA"/>
    <w:rsid w:val="00A81608"/>
    <w:rsid w:val="00A8257F"/>
    <w:rsid w:val="00A82CB6"/>
    <w:rsid w:val="00A83123"/>
    <w:rsid w:val="00A832A7"/>
    <w:rsid w:val="00A83F5B"/>
    <w:rsid w:val="00A845F5"/>
    <w:rsid w:val="00A8489D"/>
    <w:rsid w:val="00A84A68"/>
    <w:rsid w:val="00A854EF"/>
    <w:rsid w:val="00A858AE"/>
    <w:rsid w:val="00A85EE6"/>
    <w:rsid w:val="00A85F15"/>
    <w:rsid w:val="00A864FE"/>
    <w:rsid w:val="00A8692D"/>
    <w:rsid w:val="00A86C8F"/>
    <w:rsid w:val="00A87061"/>
    <w:rsid w:val="00A875A4"/>
    <w:rsid w:val="00A8760A"/>
    <w:rsid w:val="00A877EC"/>
    <w:rsid w:val="00A87B31"/>
    <w:rsid w:val="00A87E50"/>
    <w:rsid w:val="00A87F02"/>
    <w:rsid w:val="00A901DD"/>
    <w:rsid w:val="00A90981"/>
    <w:rsid w:val="00A9137E"/>
    <w:rsid w:val="00A91611"/>
    <w:rsid w:val="00A9179F"/>
    <w:rsid w:val="00A92E74"/>
    <w:rsid w:val="00A930DD"/>
    <w:rsid w:val="00A93B3B"/>
    <w:rsid w:val="00A94307"/>
    <w:rsid w:val="00A94E2A"/>
    <w:rsid w:val="00A9533F"/>
    <w:rsid w:val="00A95796"/>
    <w:rsid w:val="00A95967"/>
    <w:rsid w:val="00A95BB1"/>
    <w:rsid w:val="00A95DE6"/>
    <w:rsid w:val="00A95F19"/>
    <w:rsid w:val="00A961A1"/>
    <w:rsid w:val="00A961BD"/>
    <w:rsid w:val="00A9660B"/>
    <w:rsid w:val="00AA0776"/>
    <w:rsid w:val="00AA0C08"/>
    <w:rsid w:val="00AA0C96"/>
    <w:rsid w:val="00AA0DC5"/>
    <w:rsid w:val="00AA0F2E"/>
    <w:rsid w:val="00AA17AB"/>
    <w:rsid w:val="00AA242A"/>
    <w:rsid w:val="00AA251F"/>
    <w:rsid w:val="00AA280B"/>
    <w:rsid w:val="00AA2D13"/>
    <w:rsid w:val="00AA31BD"/>
    <w:rsid w:val="00AA3291"/>
    <w:rsid w:val="00AA359F"/>
    <w:rsid w:val="00AA3C73"/>
    <w:rsid w:val="00AA3CAF"/>
    <w:rsid w:val="00AA46FF"/>
    <w:rsid w:val="00AA4C60"/>
    <w:rsid w:val="00AA549B"/>
    <w:rsid w:val="00AA58E2"/>
    <w:rsid w:val="00AA5E9A"/>
    <w:rsid w:val="00AA5F10"/>
    <w:rsid w:val="00AA63DC"/>
    <w:rsid w:val="00AA6A96"/>
    <w:rsid w:val="00AA6BAF"/>
    <w:rsid w:val="00AA6D38"/>
    <w:rsid w:val="00AA777E"/>
    <w:rsid w:val="00AA78C4"/>
    <w:rsid w:val="00AB02E8"/>
    <w:rsid w:val="00AB04BA"/>
    <w:rsid w:val="00AB0C3A"/>
    <w:rsid w:val="00AB10E3"/>
    <w:rsid w:val="00AB146F"/>
    <w:rsid w:val="00AB1570"/>
    <w:rsid w:val="00AB25EA"/>
    <w:rsid w:val="00AB291B"/>
    <w:rsid w:val="00AB2A2C"/>
    <w:rsid w:val="00AB2BB1"/>
    <w:rsid w:val="00AB3706"/>
    <w:rsid w:val="00AB3B07"/>
    <w:rsid w:val="00AB3B23"/>
    <w:rsid w:val="00AB4D35"/>
    <w:rsid w:val="00AB572A"/>
    <w:rsid w:val="00AB5758"/>
    <w:rsid w:val="00AB5987"/>
    <w:rsid w:val="00AB6922"/>
    <w:rsid w:val="00AB7399"/>
    <w:rsid w:val="00AB7923"/>
    <w:rsid w:val="00AC013A"/>
    <w:rsid w:val="00AC047E"/>
    <w:rsid w:val="00AC0758"/>
    <w:rsid w:val="00AC0C59"/>
    <w:rsid w:val="00AC168D"/>
    <w:rsid w:val="00AC1B15"/>
    <w:rsid w:val="00AC21D7"/>
    <w:rsid w:val="00AC2633"/>
    <w:rsid w:val="00AC2AD1"/>
    <w:rsid w:val="00AC3EB6"/>
    <w:rsid w:val="00AC4302"/>
    <w:rsid w:val="00AC4621"/>
    <w:rsid w:val="00AC4723"/>
    <w:rsid w:val="00AC4922"/>
    <w:rsid w:val="00AC4B49"/>
    <w:rsid w:val="00AC4D0B"/>
    <w:rsid w:val="00AC5A30"/>
    <w:rsid w:val="00AC5B81"/>
    <w:rsid w:val="00AC5BE4"/>
    <w:rsid w:val="00AC651A"/>
    <w:rsid w:val="00AC6F56"/>
    <w:rsid w:val="00AC7E79"/>
    <w:rsid w:val="00AD05C7"/>
    <w:rsid w:val="00AD0E52"/>
    <w:rsid w:val="00AD1265"/>
    <w:rsid w:val="00AD1274"/>
    <w:rsid w:val="00AD127D"/>
    <w:rsid w:val="00AD171F"/>
    <w:rsid w:val="00AD1A00"/>
    <w:rsid w:val="00AD1F5C"/>
    <w:rsid w:val="00AD2F9E"/>
    <w:rsid w:val="00AD2FA1"/>
    <w:rsid w:val="00AD30BB"/>
    <w:rsid w:val="00AD3DD2"/>
    <w:rsid w:val="00AD40F3"/>
    <w:rsid w:val="00AD4EA9"/>
    <w:rsid w:val="00AD5866"/>
    <w:rsid w:val="00AD639E"/>
    <w:rsid w:val="00AD68C4"/>
    <w:rsid w:val="00AD69E8"/>
    <w:rsid w:val="00AD69ED"/>
    <w:rsid w:val="00AD70D3"/>
    <w:rsid w:val="00AD7D73"/>
    <w:rsid w:val="00AE03EB"/>
    <w:rsid w:val="00AE1447"/>
    <w:rsid w:val="00AE1A60"/>
    <w:rsid w:val="00AE274A"/>
    <w:rsid w:val="00AE276C"/>
    <w:rsid w:val="00AE2787"/>
    <w:rsid w:val="00AE2F2A"/>
    <w:rsid w:val="00AE304C"/>
    <w:rsid w:val="00AE39E5"/>
    <w:rsid w:val="00AE3A47"/>
    <w:rsid w:val="00AE41AB"/>
    <w:rsid w:val="00AE53A4"/>
    <w:rsid w:val="00AE53AC"/>
    <w:rsid w:val="00AE5C2B"/>
    <w:rsid w:val="00AE633F"/>
    <w:rsid w:val="00AE6F59"/>
    <w:rsid w:val="00AE7433"/>
    <w:rsid w:val="00AE75F3"/>
    <w:rsid w:val="00AF0A5B"/>
    <w:rsid w:val="00AF0FE0"/>
    <w:rsid w:val="00AF166C"/>
    <w:rsid w:val="00AF1A41"/>
    <w:rsid w:val="00AF211E"/>
    <w:rsid w:val="00AF2675"/>
    <w:rsid w:val="00AF3FF7"/>
    <w:rsid w:val="00AF4F98"/>
    <w:rsid w:val="00AF5081"/>
    <w:rsid w:val="00AF53C7"/>
    <w:rsid w:val="00AF5D54"/>
    <w:rsid w:val="00AF67C6"/>
    <w:rsid w:val="00AF6FF4"/>
    <w:rsid w:val="00AF70B6"/>
    <w:rsid w:val="00AF71D9"/>
    <w:rsid w:val="00AF780C"/>
    <w:rsid w:val="00B0032A"/>
    <w:rsid w:val="00B0109D"/>
    <w:rsid w:val="00B01502"/>
    <w:rsid w:val="00B019C2"/>
    <w:rsid w:val="00B019D6"/>
    <w:rsid w:val="00B01C9A"/>
    <w:rsid w:val="00B024D3"/>
    <w:rsid w:val="00B029A0"/>
    <w:rsid w:val="00B03060"/>
    <w:rsid w:val="00B03162"/>
    <w:rsid w:val="00B03B5D"/>
    <w:rsid w:val="00B03BA1"/>
    <w:rsid w:val="00B03F0B"/>
    <w:rsid w:val="00B041D2"/>
    <w:rsid w:val="00B04449"/>
    <w:rsid w:val="00B04498"/>
    <w:rsid w:val="00B045ED"/>
    <w:rsid w:val="00B04894"/>
    <w:rsid w:val="00B04A37"/>
    <w:rsid w:val="00B053FA"/>
    <w:rsid w:val="00B05E36"/>
    <w:rsid w:val="00B05EE2"/>
    <w:rsid w:val="00B05F6B"/>
    <w:rsid w:val="00B06E04"/>
    <w:rsid w:val="00B06E38"/>
    <w:rsid w:val="00B07059"/>
    <w:rsid w:val="00B072C4"/>
    <w:rsid w:val="00B10FA7"/>
    <w:rsid w:val="00B11223"/>
    <w:rsid w:val="00B11BB4"/>
    <w:rsid w:val="00B11E44"/>
    <w:rsid w:val="00B11F94"/>
    <w:rsid w:val="00B121F4"/>
    <w:rsid w:val="00B12367"/>
    <w:rsid w:val="00B12B25"/>
    <w:rsid w:val="00B14297"/>
    <w:rsid w:val="00B144E6"/>
    <w:rsid w:val="00B146F4"/>
    <w:rsid w:val="00B15DD0"/>
    <w:rsid w:val="00B1617F"/>
    <w:rsid w:val="00B16A67"/>
    <w:rsid w:val="00B17600"/>
    <w:rsid w:val="00B17F9F"/>
    <w:rsid w:val="00B20224"/>
    <w:rsid w:val="00B204C4"/>
    <w:rsid w:val="00B2054F"/>
    <w:rsid w:val="00B208CE"/>
    <w:rsid w:val="00B20DA0"/>
    <w:rsid w:val="00B21B00"/>
    <w:rsid w:val="00B21CD9"/>
    <w:rsid w:val="00B223A6"/>
    <w:rsid w:val="00B22C24"/>
    <w:rsid w:val="00B22C57"/>
    <w:rsid w:val="00B22FC5"/>
    <w:rsid w:val="00B234CB"/>
    <w:rsid w:val="00B23634"/>
    <w:rsid w:val="00B23686"/>
    <w:rsid w:val="00B24F75"/>
    <w:rsid w:val="00B2511B"/>
    <w:rsid w:val="00B25326"/>
    <w:rsid w:val="00B25335"/>
    <w:rsid w:val="00B2660F"/>
    <w:rsid w:val="00B2682D"/>
    <w:rsid w:val="00B26947"/>
    <w:rsid w:val="00B26B49"/>
    <w:rsid w:val="00B26B60"/>
    <w:rsid w:val="00B27F90"/>
    <w:rsid w:val="00B30285"/>
    <w:rsid w:val="00B30E49"/>
    <w:rsid w:val="00B314DB"/>
    <w:rsid w:val="00B31737"/>
    <w:rsid w:val="00B3196E"/>
    <w:rsid w:val="00B31B36"/>
    <w:rsid w:val="00B31DDF"/>
    <w:rsid w:val="00B323DC"/>
    <w:rsid w:val="00B32BCC"/>
    <w:rsid w:val="00B32FD2"/>
    <w:rsid w:val="00B34195"/>
    <w:rsid w:val="00B344B8"/>
    <w:rsid w:val="00B34721"/>
    <w:rsid w:val="00B34EE6"/>
    <w:rsid w:val="00B35D78"/>
    <w:rsid w:val="00B36D3C"/>
    <w:rsid w:val="00B36E3E"/>
    <w:rsid w:val="00B36F62"/>
    <w:rsid w:val="00B37248"/>
    <w:rsid w:val="00B377E6"/>
    <w:rsid w:val="00B37B65"/>
    <w:rsid w:val="00B37D18"/>
    <w:rsid w:val="00B40032"/>
    <w:rsid w:val="00B4014A"/>
    <w:rsid w:val="00B40F90"/>
    <w:rsid w:val="00B41187"/>
    <w:rsid w:val="00B42528"/>
    <w:rsid w:val="00B426D7"/>
    <w:rsid w:val="00B43062"/>
    <w:rsid w:val="00B43601"/>
    <w:rsid w:val="00B43784"/>
    <w:rsid w:val="00B43CDE"/>
    <w:rsid w:val="00B451F2"/>
    <w:rsid w:val="00B45488"/>
    <w:rsid w:val="00B459CA"/>
    <w:rsid w:val="00B45C34"/>
    <w:rsid w:val="00B45CDE"/>
    <w:rsid w:val="00B46035"/>
    <w:rsid w:val="00B46805"/>
    <w:rsid w:val="00B4725D"/>
    <w:rsid w:val="00B47E15"/>
    <w:rsid w:val="00B47F8C"/>
    <w:rsid w:val="00B5123F"/>
    <w:rsid w:val="00B516BF"/>
    <w:rsid w:val="00B51D6F"/>
    <w:rsid w:val="00B5245A"/>
    <w:rsid w:val="00B52709"/>
    <w:rsid w:val="00B529DB"/>
    <w:rsid w:val="00B52A03"/>
    <w:rsid w:val="00B53862"/>
    <w:rsid w:val="00B5440D"/>
    <w:rsid w:val="00B55919"/>
    <w:rsid w:val="00B56864"/>
    <w:rsid w:val="00B56958"/>
    <w:rsid w:val="00B57091"/>
    <w:rsid w:val="00B57246"/>
    <w:rsid w:val="00B57A05"/>
    <w:rsid w:val="00B602C3"/>
    <w:rsid w:val="00B602F0"/>
    <w:rsid w:val="00B608A1"/>
    <w:rsid w:val="00B60CB8"/>
    <w:rsid w:val="00B60E30"/>
    <w:rsid w:val="00B620EF"/>
    <w:rsid w:val="00B6210C"/>
    <w:rsid w:val="00B62FB6"/>
    <w:rsid w:val="00B63011"/>
    <w:rsid w:val="00B631D0"/>
    <w:rsid w:val="00B6330C"/>
    <w:rsid w:val="00B6344E"/>
    <w:rsid w:val="00B6387D"/>
    <w:rsid w:val="00B63FF7"/>
    <w:rsid w:val="00B64F74"/>
    <w:rsid w:val="00B651A0"/>
    <w:rsid w:val="00B66434"/>
    <w:rsid w:val="00B6685B"/>
    <w:rsid w:val="00B66B76"/>
    <w:rsid w:val="00B67340"/>
    <w:rsid w:val="00B67478"/>
    <w:rsid w:val="00B704C6"/>
    <w:rsid w:val="00B70632"/>
    <w:rsid w:val="00B713B8"/>
    <w:rsid w:val="00B713D6"/>
    <w:rsid w:val="00B71584"/>
    <w:rsid w:val="00B72124"/>
    <w:rsid w:val="00B72139"/>
    <w:rsid w:val="00B726DA"/>
    <w:rsid w:val="00B72CD2"/>
    <w:rsid w:val="00B73351"/>
    <w:rsid w:val="00B73709"/>
    <w:rsid w:val="00B7415E"/>
    <w:rsid w:val="00B7424B"/>
    <w:rsid w:val="00B75059"/>
    <w:rsid w:val="00B75DE8"/>
    <w:rsid w:val="00B75F8D"/>
    <w:rsid w:val="00B776C8"/>
    <w:rsid w:val="00B77BB1"/>
    <w:rsid w:val="00B80E49"/>
    <w:rsid w:val="00B810CE"/>
    <w:rsid w:val="00B81419"/>
    <w:rsid w:val="00B816D2"/>
    <w:rsid w:val="00B816D4"/>
    <w:rsid w:val="00B82B7E"/>
    <w:rsid w:val="00B82F1C"/>
    <w:rsid w:val="00B8350C"/>
    <w:rsid w:val="00B842D6"/>
    <w:rsid w:val="00B84C96"/>
    <w:rsid w:val="00B8513C"/>
    <w:rsid w:val="00B85B47"/>
    <w:rsid w:val="00B86E7D"/>
    <w:rsid w:val="00B870EE"/>
    <w:rsid w:val="00B874F4"/>
    <w:rsid w:val="00B87830"/>
    <w:rsid w:val="00B8799E"/>
    <w:rsid w:val="00B90258"/>
    <w:rsid w:val="00B91905"/>
    <w:rsid w:val="00B91A34"/>
    <w:rsid w:val="00B91E7E"/>
    <w:rsid w:val="00B934B8"/>
    <w:rsid w:val="00B9363F"/>
    <w:rsid w:val="00B93662"/>
    <w:rsid w:val="00B93676"/>
    <w:rsid w:val="00B9368D"/>
    <w:rsid w:val="00B93706"/>
    <w:rsid w:val="00B93805"/>
    <w:rsid w:val="00B94644"/>
    <w:rsid w:val="00B94AAA"/>
    <w:rsid w:val="00B95906"/>
    <w:rsid w:val="00B95AAA"/>
    <w:rsid w:val="00B965FC"/>
    <w:rsid w:val="00B96925"/>
    <w:rsid w:val="00B96A8C"/>
    <w:rsid w:val="00B97AB0"/>
    <w:rsid w:val="00B97F54"/>
    <w:rsid w:val="00BA00BD"/>
    <w:rsid w:val="00BA00DD"/>
    <w:rsid w:val="00BA00DE"/>
    <w:rsid w:val="00BA09CC"/>
    <w:rsid w:val="00BA0C02"/>
    <w:rsid w:val="00BA1021"/>
    <w:rsid w:val="00BA12A6"/>
    <w:rsid w:val="00BA1D57"/>
    <w:rsid w:val="00BA228F"/>
    <w:rsid w:val="00BA2913"/>
    <w:rsid w:val="00BA2B87"/>
    <w:rsid w:val="00BA2D0C"/>
    <w:rsid w:val="00BA2ED2"/>
    <w:rsid w:val="00BA3E8F"/>
    <w:rsid w:val="00BA3F89"/>
    <w:rsid w:val="00BA4598"/>
    <w:rsid w:val="00BA4737"/>
    <w:rsid w:val="00BA4A50"/>
    <w:rsid w:val="00BA53FB"/>
    <w:rsid w:val="00BA572A"/>
    <w:rsid w:val="00BA623F"/>
    <w:rsid w:val="00BA700E"/>
    <w:rsid w:val="00BA72CC"/>
    <w:rsid w:val="00BA763C"/>
    <w:rsid w:val="00BA76D7"/>
    <w:rsid w:val="00BA7CF0"/>
    <w:rsid w:val="00BB0076"/>
    <w:rsid w:val="00BB090C"/>
    <w:rsid w:val="00BB0A39"/>
    <w:rsid w:val="00BB0A93"/>
    <w:rsid w:val="00BB0BAC"/>
    <w:rsid w:val="00BB0DC1"/>
    <w:rsid w:val="00BB11C9"/>
    <w:rsid w:val="00BB1340"/>
    <w:rsid w:val="00BB1FCA"/>
    <w:rsid w:val="00BB21A7"/>
    <w:rsid w:val="00BB23FE"/>
    <w:rsid w:val="00BB2904"/>
    <w:rsid w:val="00BB29FA"/>
    <w:rsid w:val="00BB2F35"/>
    <w:rsid w:val="00BB443D"/>
    <w:rsid w:val="00BB4641"/>
    <w:rsid w:val="00BB51DD"/>
    <w:rsid w:val="00BB5BB5"/>
    <w:rsid w:val="00BB5BFD"/>
    <w:rsid w:val="00BB5D45"/>
    <w:rsid w:val="00BB5EF3"/>
    <w:rsid w:val="00BB6245"/>
    <w:rsid w:val="00BC02E5"/>
    <w:rsid w:val="00BC02ED"/>
    <w:rsid w:val="00BC113F"/>
    <w:rsid w:val="00BC144B"/>
    <w:rsid w:val="00BC1ACA"/>
    <w:rsid w:val="00BC1E21"/>
    <w:rsid w:val="00BC2D26"/>
    <w:rsid w:val="00BC2D7C"/>
    <w:rsid w:val="00BC2E4B"/>
    <w:rsid w:val="00BC330C"/>
    <w:rsid w:val="00BC3D0A"/>
    <w:rsid w:val="00BC414A"/>
    <w:rsid w:val="00BC530F"/>
    <w:rsid w:val="00BC5A43"/>
    <w:rsid w:val="00BC5D60"/>
    <w:rsid w:val="00BC62C1"/>
    <w:rsid w:val="00BC6622"/>
    <w:rsid w:val="00BC6623"/>
    <w:rsid w:val="00BC72AC"/>
    <w:rsid w:val="00BC7519"/>
    <w:rsid w:val="00BC78D8"/>
    <w:rsid w:val="00BC79F2"/>
    <w:rsid w:val="00BD0849"/>
    <w:rsid w:val="00BD161E"/>
    <w:rsid w:val="00BD16BE"/>
    <w:rsid w:val="00BD2E80"/>
    <w:rsid w:val="00BD2EF7"/>
    <w:rsid w:val="00BD3B9B"/>
    <w:rsid w:val="00BD425C"/>
    <w:rsid w:val="00BD4388"/>
    <w:rsid w:val="00BD6146"/>
    <w:rsid w:val="00BD687B"/>
    <w:rsid w:val="00BD68F7"/>
    <w:rsid w:val="00BD69B1"/>
    <w:rsid w:val="00BE11C7"/>
    <w:rsid w:val="00BE1614"/>
    <w:rsid w:val="00BE2853"/>
    <w:rsid w:val="00BE2EFB"/>
    <w:rsid w:val="00BE3289"/>
    <w:rsid w:val="00BE3577"/>
    <w:rsid w:val="00BE36D6"/>
    <w:rsid w:val="00BE4956"/>
    <w:rsid w:val="00BE4DCE"/>
    <w:rsid w:val="00BE51D1"/>
    <w:rsid w:val="00BE5A1B"/>
    <w:rsid w:val="00BE61A3"/>
    <w:rsid w:val="00BE7475"/>
    <w:rsid w:val="00BE74B9"/>
    <w:rsid w:val="00BE7AF5"/>
    <w:rsid w:val="00BE7D6B"/>
    <w:rsid w:val="00BE7E9B"/>
    <w:rsid w:val="00BF2190"/>
    <w:rsid w:val="00BF36F8"/>
    <w:rsid w:val="00BF3C44"/>
    <w:rsid w:val="00BF418D"/>
    <w:rsid w:val="00BF522B"/>
    <w:rsid w:val="00BF6B4A"/>
    <w:rsid w:val="00BF7608"/>
    <w:rsid w:val="00C00BDC"/>
    <w:rsid w:val="00C01AB4"/>
    <w:rsid w:val="00C01D92"/>
    <w:rsid w:val="00C028B5"/>
    <w:rsid w:val="00C02A09"/>
    <w:rsid w:val="00C032BD"/>
    <w:rsid w:val="00C0391A"/>
    <w:rsid w:val="00C0415D"/>
    <w:rsid w:val="00C04533"/>
    <w:rsid w:val="00C047DD"/>
    <w:rsid w:val="00C04CA2"/>
    <w:rsid w:val="00C04FA7"/>
    <w:rsid w:val="00C0522A"/>
    <w:rsid w:val="00C05381"/>
    <w:rsid w:val="00C053ED"/>
    <w:rsid w:val="00C05E96"/>
    <w:rsid w:val="00C05FF9"/>
    <w:rsid w:val="00C06376"/>
    <w:rsid w:val="00C06699"/>
    <w:rsid w:val="00C06FDF"/>
    <w:rsid w:val="00C070BA"/>
    <w:rsid w:val="00C073FB"/>
    <w:rsid w:val="00C077F2"/>
    <w:rsid w:val="00C1016A"/>
    <w:rsid w:val="00C103E6"/>
    <w:rsid w:val="00C10C5C"/>
    <w:rsid w:val="00C11315"/>
    <w:rsid w:val="00C1335E"/>
    <w:rsid w:val="00C14313"/>
    <w:rsid w:val="00C15755"/>
    <w:rsid w:val="00C15A33"/>
    <w:rsid w:val="00C15D97"/>
    <w:rsid w:val="00C16E1A"/>
    <w:rsid w:val="00C173D9"/>
    <w:rsid w:val="00C17710"/>
    <w:rsid w:val="00C20745"/>
    <w:rsid w:val="00C20EA3"/>
    <w:rsid w:val="00C21A66"/>
    <w:rsid w:val="00C225DF"/>
    <w:rsid w:val="00C22913"/>
    <w:rsid w:val="00C22A7D"/>
    <w:rsid w:val="00C233F5"/>
    <w:rsid w:val="00C23B29"/>
    <w:rsid w:val="00C24B7E"/>
    <w:rsid w:val="00C2500F"/>
    <w:rsid w:val="00C251A3"/>
    <w:rsid w:val="00C251AA"/>
    <w:rsid w:val="00C254E4"/>
    <w:rsid w:val="00C255B5"/>
    <w:rsid w:val="00C2587D"/>
    <w:rsid w:val="00C25B74"/>
    <w:rsid w:val="00C263E2"/>
    <w:rsid w:val="00C26670"/>
    <w:rsid w:val="00C2747B"/>
    <w:rsid w:val="00C27838"/>
    <w:rsid w:val="00C27ABF"/>
    <w:rsid w:val="00C27FBA"/>
    <w:rsid w:val="00C31362"/>
    <w:rsid w:val="00C32C92"/>
    <w:rsid w:val="00C32FE2"/>
    <w:rsid w:val="00C33506"/>
    <w:rsid w:val="00C33C0A"/>
    <w:rsid w:val="00C343B1"/>
    <w:rsid w:val="00C34460"/>
    <w:rsid w:val="00C34473"/>
    <w:rsid w:val="00C348D9"/>
    <w:rsid w:val="00C34B7C"/>
    <w:rsid w:val="00C34E0A"/>
    <w:rsid w:val="00C3593F"/>
    <w:rsid w:val="00C3648D"/>
    <w:rsid w:val="00C36E72"/>
    <w:rsid w:val="00C4072D"/>
    <w:rsid w:val="00C410DF"/>
    <w:rsid w:val="00C4184B"/>
    <w:rsid w:val="00C41B67"/>
    <w:rsid w:val="00C41EE0"/>
    <w:rsid w:val="00C426E3"/>
    <w:rsid w:val="00C4298C"/>
    <w:rsid w:val="00C442F1"/>
    <w:rsid w:val="00C44C63"/>
    <w:rsid w:val="00C45B72"/>
    <w:rsid w:val="00C45C2A"/>
    <w:rsid w:val="00C465C2"/>
    <w:rsid w:val="00C46923"/>
    <w:rsid w:val="00C46B06"/>
    <w:rsid w:val="00C4713D"/>
    <w:rsid w:val="00C4749A"/>
    <w:rsid w:val="00C47C56"/>
    <w:rsid w:val="00C50195"/>
    <w:rsid w:val="00C508E9"/>
    <w:rsid w:val="00C50F14"/>
    <w:rsid w:val="00C51447"/>
    <w:rsid w:val="00C5144D"/>
    <w:rsid w:val="00C51543"/>
    <w:rsid w:val="00C523AF"/>
    <w:rsid w:val="00C5262B"/>
    <w:rsid w:val="00C527B1"/>
    <w:rsid w:val="00C5286F"/>
    <w:rsid w:val="00C534BA"/>
    <w:rsid w:val="00C54843"/>
    <w:rsid w:val="00C548AC"/>
    <w:rsid w:val="00C55701"/>
    <w:rsid w:val="00C5578A"/>
    <w:rsid w:val="00C5594A"/>
    <w:rsid w:val="00C55AF9"/>
    <w:rsid w:val="00C56149"/>
    <w:rsid w:val="00C56205"/>
    <w:rsid w:val="00C56946"/>
    <w:rsid w:val="00C56DAE"/>
    <w:rsid w:val="00C5707A"/>
    <w:rsid w:val="00C57C1C"/>
    <w:rsid w:val="00C60B40"/>
    <w:rsid w:val="00C60F21"/>
    <w:rsid w:val="00C6118A"/>
    <w:rsid w:val="00C61E6F"/>
    <w:rsid w:val="00C62238"/>
    <w:rsid w:val="00C62779"/>
    <w:rsid w:val="00C62BC6"/>
    <w:rsid w:val="00C62F70"/>
    <w:rsid w:val="00C62F98"/>
    <w:rsid w:val="00C6356F"/>
    <w:rsid w:val="00C6385D"/>
    <w:rsid w:val="00C6405A"/>
    <w:rsid w:val="00C6448C"/>
    <w:rsid w:val="00C64542"/>
    <w:rsid w:val="00C651EB"/>
    <w:rsid w:val="00C652D2"/>
    <w:rsid w:val="00C65868"/>
    <w:rsid w:val="00C65953"/>
    <w:rsid w:val="00C65972"/>
    <w:rsid w:val="00C66867"/>
    <w:rsid w:val="00C66EA2"/>
    <w:rsid w:val="00C66F5F"/>
    <w:rsid w:val="00C67093"/>
    <w:rsid w:val="00C671D0"/>
    <w:rsid w:val="00C67351"/>
    <w:rsid w:val="00C673FC"/>
    <w:rsid w:val="00C701E7"/>
    <w:rsid w:val="00C70963"/>
    <w:rsid w:val="00C70AF6"/>
    <w:rsid w:val="00C710AE"/>
    <w:rsid w:val="00C719A9"/>
    <w:rsid w:val="00C71BDD"/>
    <w:rsid w:val="00C71CA5"/>
    <w:rsid w:val="00C72899"/>
    <w:rsid w:val="00C73185"/>
    <w:rsid w:val="00C732DB"/>
    <w:rsid w:val="00C733F7"/>
    <w:rsid w:val="00C7407E"/>
    <w:rsid w:val="00C7495A"/>
    <w:rsid w:val="00C753C2"/>
    <w:rsid w:val="00C754DF"/>
    <w:rsid w:val="00C757EC"/>
    <w:rsid w:val="00C759F4"/>
    <w:rsid w:val="00C7600E"/>
    <w:rsid w:val="00C76369"/>
    <w:rsid w:val="00C7664C"/>
    <w:rsid w:val="00C80AB6"/>
    <w:rsid w:val="00C80C74"/>
    <w:rsid w:val="00C8183A"/>
    <w:rsid w:val="00C81EEA"/>
    <w:rsid w:val="00C82667"/>
    <w:rsid w:val="00C82722"/>
    <w:rsid w:val="00C82791"/>
    <w:rsid w:val="00C82B6A"/>
    <w:rsid w:val="00C82E22"/>
    <w:rsid w:val="00C831BC"/>
    <w:rsid w:val="00C83330"/>
    <w:rsid w:val="00C84257"/>
    <w:rsid w:val="00C84CB2"/>
    <w:rsid w:val="00C86582"/>
    <w:rsid w:val="00C87A3D"/>
    <w:rsid w:val="00C87B1B"/>
    <w:rsid w:val="00C87DA5"/>
    <w:rsid w:val="00C9025A"/>
    <w:rsid w:val="00C90F36"/>
    <w:rsid w:val="00C917EE"/>
    <w:rsid w:val="00C91A82"/>
    <w:rsid w:val="00C926B0"/>
    <w:rsid w:val="00C9305E"/>
    <w:rsid w:val="00C93590"/>
    <w:rsid w:val="00C93798"/>
    <w:rsid w:val="00C95BA0"/>
    <w:rsid w:val="00C963AF"/>
    <w:rsid w:val="00C96760"/>
    <w:rsid w:val="00C96A00"/>
    <w:rsid w:val="00C97122"/>
    <w:rsid w:val="00CA000C"/>
    <w:rsid w:val="00CA07F4"/>
    <w:rsid w:val="00CA0847"/>
    <w:rsid w:val="00CA1F82"/>
    <w:rsid w:val="00CA2A6A"/>
    <w:rsid w:val="00CA3130"/>
    <w:rsid w:val="00CA3C94"/>
    <w:rsid w:val="00CA476D"/>
    <w:rsid w:val="00CA482D"/>
    <w:rsid w:val="00CA5126"/>
    <w:rsid w:val="00CA5435"/>
    <w:rsid w:val="00CA57F2"/>
    <w:rsid w:val="00CA5B01"/>
    <w:rsid w:val="00CA6A99"/>
    <w:rsid w:val="00CA6AC3"/>
    <w:rsid w:val="00CA7054"/>
    <w:rsid w:val="00CA760E"/>
    <w:rsid w:val="00CA7955"/>
    <w:rsid w:val="00CA79C2"/>
    <w:rsid w:val="00CB06FD"/>
    <w:rsid w:val="00CB07DC"/>
    <w:rsid w:val="00CB09C3"/>
    <w:rsid w:val="00CB2361"/>
    <w:rsid w:val="00CB2957"/>
    <w:rsid w:val="00CB2F74"/>
    <w:rsid w:val="00CB3CB2"/>
    <w:rsid w:val="00CB4121"/>
    <w:rsid w:val="00CB44A3"/>
    <w:rsid w:val="00CB4527"/>
    <w:rsid w:val="00CB5808"/>
    <w:rsid w:val="00CB5BC0"/>
    <w:rsid w:val="00CB6830"/>
    <w:rsid w:val="00CB6CD7"/>
    <w:rsid w:val="00CB6E6B"/>
    <w:rsid w:val="00CB6FAA"/>
    <w:rsid w:val="00CB6FF2"/>
    <w:rsid w:val="00CB7320"/>
    <w:rsid w:val="00CB7408"/>
    <w:rsid w:val="00CB7B9C"/>
    <w:rsid w:val="00CC03CD"/>
    <w:rsid w:val="00CC055F"/>
    <w:rsid w:val="00CC068E"/>
    <w:rsid w:val="00CC1CF4"/>
    <w:rsid w:val="00CC372F"/>
    <w:rsid w:val="00CC379D"/>
    <w:rsid w:val="00CC37C0"/>
    <w:rsid w:val="00CC5935"/>
    <w:rsid w:val="00CC664A"/>
    <w:rsid w:val="00CC6B2B"/>
    <w:rsid w:val="00CC6BC7"/>
    <w:rsid w:val="00CC7007"/>
    <w:rsid w:val="00CC72E6"/>
    <w:rsid w:val="00CC77BD"/>
    <w:rsid w:val="00CC7D8B"/>
    <w:rsid w:val="00CD004D"/>
    <w:rsid w:val="00CD0683"/>
    <w:rsid w:val="00CD0860"/>
    <w:rsid w:val="00CD0DFC"/>
    <w:rsid w:val="00CD1205"/>
    <w:rsid w:val="00CD12AA"/>
    <w:rsid w:val="00CD1A1D"/>
    <w:rsid w:val="00CD20CC"/>
    <w:rsid w:val="00CD2375"/>
    <w:rsid w:val="00CD3D32"/>
    <w:rsid w:val="00CD3FB4"/>
    <w:rsid w:val="00CD404A"/>
    <w:rsid w:val="00CD4187"/>
    <w:rsid w:val="00CD4637"/>
    <w:rsid w:val="00CD4789"/>
    <w:rsid w:val="00CD563E"/>
    <w:rsid w:val="00CD66B0"/>
    <w:rsid w:val="00CD71AB"/>
    <w:rsid w:val="00CD7A20"/>
    <w:rsid w:val="00CE0896"/>
    <w:rsid w:val="00CE17C1"/>
    <w:rsid w:val="00CE211B"/>
    <w:rsid w:val="00CE2368"/>
    <w:rsid w:val="00CE2D0C"/>
    <w:rsid w:val="00CE3A37"/>
    <w:rsid w:val="00CE3F5C"/>
    <w:rsid w:val="00CE42A8"/>
    <w:rsid w:val="00CE4947"/>
    <w:rsid w:val="00CE51E4"/>
    <w:rsid w:val="00CE6A39"/>
    <w:rsid w:val="00CE6B67"/>
    <w:rsid w:val="00CE6DC3"/>
    <w:rsid w:val="00CF00E0"/>
    <w:rsid w:val="00CF03FE"/>
    <w:rsid w:val="00CF0618"/>
    <w:rsid w:val="00CF39CF"/>
    <w:rsid w:val="00CF3BFF"/>
    <w:rsid w:val="00CF5841"/>
    <w:rsid w:val="00CF65D5"/>
    <w:rsid w:val="00CF66D1"/>
    <w:rsid w:val="00CF6B9D"/>
    <w:rsid w:val="00CF7ADC"/>
    <w:rsid w:val="00CF7C6A"/>
    <w:rsid w:val="00CF7E5B"/>
    <w:rsid w:val="00D00F6B"/>
    <w:rsid w:val="00D013AB"/>
    <w:rsid w:val="00D01665"/>
    <w:rsid w:val="00D01BDD"/>
    <w:rsid w:val="00D01E18"/>
    <w:rsid w:val="00D01FB9"/>
    <w:rsid w:val="00D02A70"/>
    <w:rsid w:val="00D03AAD"/>
    <w:rsid w:val="00D03B94"/>
    <w:rsid w:val="00D040A8"/>
    <w:rsid w:val="00D05323"/>
    <w:rsid w:val="00D0580C"/>
    <w:rsid w:val="00D0667F"/>
    <w:rsid w:val="00D067EE"/>
    <w:rsid w:val="00D06D34"/>
    <w:rsid w:val="00D06F00"/>
    <w:rsid w:val="00D07103"/>
    <w:rsid w:val="00D07114"/>
    <w:rsid w:val="00D0750F"/>
    <w:rsid w:val="00D07A96"/>
    <w:rsid w:val="00D07AD9"/>
    <w:rsid w:val="00D07CC9"/>
    <w:rsid w:val="00D07E8A"/>
    <w:rsid w:val="00D103C1"/>
    <w:rsid w:val="00D10C64"/>
    <w:rsid w:val="00D11AB1"/>
    <w:rsid w:val="00D120A8"/>
    <w:rsid w:val="00D1288D"/>
    <w:rsid w:val="00D13C2D"/>
    <w:rsid w:val="00D13FA4"/>
    <w:rsid w:val="00D1424B"/>
    <w:rsid w:val="00D1459E"/>
    <w:rsid w:val="00D15639"/>
    <w:rsid w:val="00D16941"/>
    <w:rsid w:val="00D16EB5"/>
    <w:rsid w:val="00D16FC4"/>
    <w:rsid w:val="00D17C3B"/>
    <w:rsid w:val="00D205D1"/>
    <w:rsid w:val="00D211F9"/>
    <w:rsid w:val="00D21225"/>
    <w:rsid w:val="00D217C1"/>
    <w:rsid w:val="00D220B6"/>
    <w:rsid w:val="00D22142"/>
    <w:rsid w:val="00D2223E"/>
    <w:rsid w:val="00D22AE8"/>
    <w:rsid w:val="00D22B0A"/>
    <w:rsid w:val="00D22D68"/>
    <w:rsid w:val="00D22F7A"/>
    <w:rsid w:val="00D23D3E"/>
    <w:rsid w:val="00D2443F"/>
    <w:rsid w:val="00D2478C"/>
    <w:rsid w:val="00D2510A"/>
    <w:rsid w:val="00D2531C"/>
    <w:rsid w:val="00D2556B"/>
    <w:rsid w:val="00D256CF"/>
    <w:rsid w:val="00D26FE7"/>
    <w:rsid w:val="00D27A0D"/>
    <w:rsid w:val="00D27B38"/>
    <w:rsid w:val="00D30932"/>
    <w:rsid w:val="00D30D8B"/>
    <w:rsid w:val="00D31C38"/>
    <w:rsid w:val="00D3264A"/>
    <w:rsid w:val="00D3317B"/>
    <w:rsid w:val="00D338CC"/>
    <w:rsid w:val="00D33B18"/>
    <w:rsid w:val="00D33B2D"/>
    <w:rsid w:val="00D33BD7"/>
    <w:rsid w:val="00D3411B"/>
    <w:rsid w:val="00D3493C"/>
    <w:rsid w:val="00D35FF2"/>
    <w:rsid w:val="00D361DD"/>
    <w:rsid w:val="00D36940"/>
    <w:rsid w:val="00D37DF8"/>
    <w:rsid w:val="00D4115F"/>
    <w:rsid w:val="00D41FCC"/>
    <w:rsid w:val="00D42B48"/>
    <w:rsid w:val="00D42E81"/>
    <w:rsid w:val="00D43EAF"/>
    <w:rsid w:val="00D4519B"/>
    <w:rsid w:val="00D45B15"/>
    <w:rsid w:val="00D45DD2"/>
    <w:rsid w:val="00D4605D"/>
    <w:rsid w:val="00D462D0"/>
    <w:rsid w:val="00D46CFD"/>
    <w:rsid w:val="00D46D36"/>
    <w:rsid w:val="00D47610"/>
    <w:rsid w:val="00D47EB4"/>
    <w:rsid w:val="00D47FB8"/>
    <w:rsid w:val="00D50514"/>
    <w:rsid w:val="00D5064C"/>
    <w:rsid w:val="00D50B67"/>
    <w:rsid w:val="00D50DD1"/>
    <w:rsid w:val="00D51651"/>
    <w:rsid w:val="00D51C7B"/>
    <w:rsid w:val="00D51CC7"/>
    <w:rsid w:val="00D51D67"/>
    <w:rsid w:val="00D523E7"/>
    <w:rsid w:val="00D52A20"/>
    <w:rsid w:val="00D52DE8"/>
    <w:rsid w:val="00D53AD5"/>
    <w:rsid w:val="00D53DB9"/>
    <w:rsid w:val="00D546A7"/>
    <w:rsid w:val="00D55505"/>
    <w:rsid w:val="00D5559D"/>
    <w:rsid w:val="00D55822"/>
    <w:rsid w:val="00D55B35"/>
    <w:rsid w:val="00D55D9D"/>
    <w:rsid w:val="00D570C1"/>
    <w:rsid w:val="00D57324"/>
    <w:rsid w:val="00D573F6"/>
    <w:rsid w:val="00D57860"/>
    <w:rsid w:val="00D579AD"/>
    <w:rsid w:val="00D57C52"/>
    <w:rsid w:val="00D57F1B"/>
    <w:rsid w:val="00D6006B"/>
    <w:rsid w:val="00D61ABB"/>
    <w:rsid w:val="00D62A73"/>
    <w:rsid w:val="00D631C0"/>
    <w:rsid w:val="00D63581"/>
    <w:rsid w:val="00D63C8E"/>
    <w:rsid w:val="00D64252"/>
    <w:rsid w:val="00D64E07"/>
    <w:rsid w:val="00D64F2F"/>
    <w:rsid w:val="00D65911"/>
    <w:rsid w:val="00D6655E"/>
    <w:rsid w:val="00D66EB0"/>
    <w:rsid w:val="00D6727B"/>
    <w:rsid w:val="00D674CE"/>
    <w:rsid w:val="00D705C6"/>
    <w:rsid w:val="00D70BA6"/>
    <w:rsid w:val="00D71D3E"/>
    <w:rsid w:val="00D72132"/>
    <w:rsid w:val="00D72666"/>
    <w:rsid w:val="00D73063"/>
    <w:rsid w:val="00D731C6"/>
    <w:rsid w:val="00D73BF5"/>
    <w:rsid w:val="00D73FB1"/>
    <w:rsid w:val="00D751BD"/>
    <w:rsid w:val="00D75D6A"/>
    <w:rsid w:val="00D75FA3"/>
    <w:rsid w:val="00D762A9"/>
    <w:rsid w:val="00D76735"/>
    <w:rsid w:val="00D7781F"/>
    <w:rsid w:val="00D81B01"/>
    <w:rsid w:val="00D822ED"/>
    <w:rsid w:val="00D829C3"/>
    <w:rsid w:val="00D82A4F"/>
    <w:rsid w:val="00D8396E"/>
    <w:rsid w:val="00D83A17"/>
    <w:rsid w:val="00D842AC"/>
    <w:rsid w:val="00D843E3"/>
    <w:rsid w:val="00D85124"/>
    <w:rsid w:val="00D855FA"/>
    <w:rsid w:val="00D85AD7"/>
    <w:rsid w:val="00D85C65"/>
    <w:rsid w:val="00D86035"/>
    <w:rsid w:val="00D864D2"/>
    <w:rsid w:val="00D867B5"/>
    <w:rsid w:val="00D86B77"/>
    <w:rsid w:val="00D8705F"/>
    <w:rsid w:val="00D870B3"/>
    <w:rsid w:val="00D87160"/>
    <w:rsid w:val="00D871E4"/>
    <w:rsid w:val="00D90428"/>
    <w:rsid w:val="00D90DE3"/>
    <w:rsid w:val="00D91101"/>
    <w:rsid w:val="00D91846"/>
    <w:rsid w:val="00D925A6"/>
    <w:rsid w:val="00D9261C"/>
    <w:rsid w:val="00D92FC3"/>
    <w:rsid w:val="00D93A18"/>
    <w:rsid w:val="00D942A3"/>
    <w:rsid w:val="00D94A71"/>
    <w:rsid w:val="00D954A3"/>
    <w:rsid w:val="00D95557"/>
    <w:rsid w:val="00D9634A"/>
    <w:rsid w:val="00D97772"/>
    <w:rsid w:val="00DA0426"/>
    <w:rsid w:val="00DA0589"/>
    <w:rsid w:val="00DA05DE"/>
    <w:rsid w:val="00DA0F35"/>
    <w:rsid w:val="00DA16ED"/>
    <w:rsid w:val="00DA1CB6"/>
    <w:rsid w:val="00DA1F45"/>
    <w:rsid w:val="00DA21D8"/>
    <w:rsid w:val="00DA2AB8"/>
    <w:rsid w:val="00DA2D8A"/>
    <w:rsid w:val="00DA337A"/>
    <w:rsid w:val="00DA3A3F"/>
    <w:rsid w:val="00DA42F5"/>
    <w:rsid w:val="00DA44FC"/>
    <w:rsid w:val="00DA48DF"/>
    <w:rsid w:val="00DA5BFE"/>
    <w:rsid w:val="00DA5C95"/>
    <w:rsid w:val="00DB00E9"/>
    <w:rsid w:val="00DB07E6"/>
    <w:rsid w:val="00DB09EE"/>
    <w:rsid w:val="00DB0ED7"/>
    <w:rsid w:val="00DB1340"/>
    <w:rsid w:val="00DB1A2C"/>
    <w:rsid w:val="00DB2A01"/>
    <w:rsid w:val="00DB2C26"/>
    <w:rsid w:val="00DB346C"/>
    <w:rsid w:val="00DB34F0"/>
    <w:rsid w:val="00DB3FEE"/>
    <w:rsid w:val="00DB4F39"/>
    <w:rsid w:val="00DB501C"/>
    <w:rsid w:val="00DB52C4"/>
    <w:rsid w:val="00DB54DE"/>
    <w:rsid w:val="00DB6907"/>
    <w:rsid w:val="00DB6A19"/>
    <w:rsid w:val="00DB7256"/>
    <w:rsid w:val="00DB772B"/>
    <w:rsid w:val="00DB79AA"/>
    <w:rsid w:val="00DC0753"/>
    <w:rsid w:val="00DC0FC0"/>
    <w:rsid w:val="00DC1011"/>
    <w:rsid w:val="00DC1AD0"/>
    <w:rsid w:val="00DC23E9"/>
    <w:rsid w:val="00DC2497"/>
    <w:rsid w:val="00DC2747"/>
    <w:rsid w:val="00DC2971"/>
    <w:rsid w:val="00DC30F2"/>
    <w:rsid w:val="00DC3450"/>
    <w:rsid w:val="00DC39DC"/>
    <w:rsid w:val="00DC464B"/>
    <w:rsid w:val="00DC46E2"/>
    <w:rsid w:val="00DC576B"/>
    <w:rsid w:val="00DC59E7"/>
    <w:rsid w:val="00DC6953"/>
    <w:rsid w:val="00DC6A43"/>
    <w:rsid w:val="00DC6BE0"/>
    <w:rsid w:val="00DC75B6"/>
    <w:rsid w:val="00DD0AAD"/>
    <w:rsid w:val="00DD0D44"/>
    <w:rsid w:val="00DD1112"/>
    <w:rsid w:val="00DD12C8"/>
    <w:rsid w:val="00DD14B3"/>
    <w:rsid w:val="00DD1575"/>
    <w:rsid w:val="00DD2169"/>
    <w:rsid w:val="00DD26F2"/>
    <w:rsid w:val="00DD270C"/>
    <w:rsid w:val="00DD280D"/>
    <w:rsid w:val="00DD2904"/>
    <w:rsid w:val="00DD2C15"/>
    <w:rsid w:val="00DD3124"/>
    <w:rsid w:val="00DD3772"/>
    <w:rsid w:val="00DD3BBA"/>
    <w:rsid w:val="00DD419C"/>
    <w:rsid w:val="00DD531E"/>
    <w:rsid w:val="00DD5877"/>
    <w:rsid w:val="00DD5C8A"/>
    <w:rsid w:val="00DD5C99"/>
    <w:rsid w:val="00DD671A"/>
    <w:rsid w:val="00DD7253"/>
    <w:rsid w:val="00DD769F"/>
    <w:rsid w:val="00DE008B"/>
    <w:rsid w:val="00DE0B0B"/>
    <w:rsid w:val="00DE0F59"/>
    <w:rsid w:val="00DE1B73"/>
    <w:rsid w:val="00DE1F4E"/>
    <w:rsid w:val="00DE301B"/>
    <w:rsid w:val="00DE386B"/>
    <w:rsid w:val="00DE38C9"/>
    <w:rsid w:val="00DE3BB2"/>
    <w:rsid w:val="00DE49FE"/>
    <w:rsid w:val="00DE4AD6"/>
    <w:rsid w:val="00DE4B4F"/>
    <w:rsid w:val="00DE4F26"/>
    <w:rsid w:val="00DE5479"/>
    <w:rsid w:val="00DE586D"/>
    <w:rsid w:val="00DE5AAC"/>
    <w:rsid w:val="00DE5ABC"/>
    <w:rsid w:val="00DE5E18"/>
    <w:rsid w:val="00DE60C2"/>
    <w:rsid w:val="00DE6ABA"/>
    <w:rsid w:val="00DE6D0A"/>
    <w:rsid w:val="00DE6DB0"/>
    <w:rsid w:val="00DE6DC7"/>
    <w:rsid w:val="00DE708A"/>
    <w:rsid w:val="00DE7253"/>
    <w:rsid w:val="00DE75C1"/>
    <w:rsid w:val="00DE776E"/>
    <w:rsid w:val="00DF0072"/>
    <w:rsid w:val="00DF0361"/>
    <w:rsid w:val="00DF0979"/>
    <w:rsid w:val="00DF0B00"/>
    <w:rsid w:val="00DF15FC"/>
    <w:rsid w:val="00DF283C"/>
    <w:rsid w:val="00DF2C01"/>
    <w:rsid w:val="00DF2EAD"/>
    <w:rsid w:val="00DF2F6B"/>
    <w:rsid w:val="00DF2F81"/>
    <w:rsid w:val="00DF323D"/>
    <w:rsid w:val="00DF336F"/>
    <w:rsid w:val="00DF33BD"/>
    <w:rsid w:val="00DF343C"/>
    <w:rsid w:val="00DF3DD7"/>
    <w:rsid w:val="00DF4DA7"/>
    <w:rsid w:val="00DF5EC7"/>
    <w:rsid w:val="00DF6D14"/>
    <w:rsid w:val="00DF6FC2"/>
    <w:rsid w:val="00DF7571"/>
    <w:rsid w:val="00DF7A9F"/>
    <w:rsid w:val="00E00E90"/>
    <w:rsid w:val="00E017E6"/>
    <w:rsid w:val="00E01D81"/>
    <w:rsid w:val="00E02135"/>
    <w:rsid w:val="00E02218"/>
    <w:rsid w:val="00E023A4"/>
    <w:rsid w:val="00E0249E"/>
    <w:rsid w:val="00E02C26"/>
    <w:rsid w:val="00E02DF1"/>
    <w:rsid w:val="00E03131"/>
    <w:rsid w:val="00E03C81"/>
    <w:rsid w:val="00E03DA5"/>
    <w:rsid w:val="00E048E3"/>
    <w:rsid w:val="00E04CFE"/>
    <w:rsid w:val="00E056ED"/>
    <w:rsid w:val="00E060C7"/>
    <w:rsid w:val="00E0641C"/>
    <w:rsid w:val="00E0667B"/>
    <w:rsid w:val="00E06ABC"/>
    <w:rsid w:val="00E06F0F"/>
    <w:rsid w:val="00E10F7F"/>
    <w:rsid w:val="00E12EFF"/>
    <w:rsid w:val="00E131CD"/>
    <w:rsid w:val="00E1421E"/>
    <w:rsid w:val="00E142EC"/>
    <w:rsid w:val="00E14350"/>
    <w:rsid w:val="00E14889"/>
    <w:rsid w:val="00E14ED1"/>
    <w:rsid w:val="00E150A1"/>
    <w:rsid w:val="00E15A4D"/>
    <w:rsid w:val="00E15F87"/>
    <w:rsid w:val="00E16379"/>
    <w:rsid w:val="00E16B05"/>
    <w:rsid w:val="00E16DDF"/>
    <w:rsid w:val="00E16E42"/>
    <w:rsid w:val="00E20BD3"/>
    <w:rsid w:val="00E21345"/>
    <w:rsid w:val="00E227CE"/>
    <w:rsid w:val="00E23BDE"/>
    <w:rsid w:val="00E250B0"/>
    <w:rsid w:val="00E2559E"/>
    <w:rsid w:val="00E256D5"/>
    <w:rsid w:val="00E2605E"/>
    <w:rsid w:val="00E262B8"/>
    <w:rsid w:val="00E26634"/>
    <w:rsid w:val="00E26CF4"/>
    <w:rsid w:val="00E27242"/>
    <w:rsid w:val="00E27749"/>
    <w:rsid w:val="00E27CAC"/>
    <w:rsid w:val="00E27CF8"/>
    <w:rsid w:val="00E30375"/>
    <w:rsid w:val="00E303CA"/>
    <w:rsid w:val="00E30AED"/>
    <w:rsid w:val="00E30DF0"/>
    <w:rsid w:val="00E30E5A"/>
    <w:rsid w:val="00E31713"/>
    <w:rsid w:val="00E326F3"/>
    <w:rsid w:val="00E32B16"/>
    <w:rsid w:val="00E32D66"/>
    <w:rsid w:val="00E33254"/>
    <w:rsid w:val="00E33F10"/>
    <w:rsid w:val="00E348FA"/>
    <w:rsid w:val="00E34EBF"/>
    <w:rsid w:val="00E35213"/>
    <w:rsid w:val="00E3542D"/>
    <w:rsid w:val="00E35B7E"/>
    <w:rsid w:val="00E35D58"/>
    <w:rsid w:val="00E35F88"/>
    <w:rsid w:val="00E36621"/>
    <w:rsid w:val="00E372FD"/>
    <w:rsid w:val="00E37330"/>
    <w:rsid w:val="00E3776D"/>
    <w:rsid w:val="00E37CF8"/>
    <w:rsid w:val="00E37D47"/>
    <w:rsid w:val="00E40055"/>
    <w:rsid w:val="00E40255"/>
    <w:rsid w:val="00E4075F"/>
    <w:rsid w:val="00E40950"/>
    <w:rsid w:val="00E40B0E"/>
    <w:rsid w:val="00E40CC3"/>
    <w:rsid w:val="00E411D7"/>
    <w:rsid w:val="00E41A53"/>
    <w:rsid w:val="00E41C60"/>
    <w:rsid w:val="00E41D07"/>
    <w:rsid w:val="00E42316"/>
    <w:rsid w:val="00E4293F"/>
    <w:rsid w:val="00E44A8F"/>
    <w:rsid w:val="00E44CCD"/>
    <w:rsid w:val="00E44EEA"/>
    <w:rsid w:val="00E450D6"/>
    <w:rsid w:val="00E45309"/>
    <w:rsid w:val="00E45A70"/>
    <w:rsid w:val="00E45FDE"/>
    <w:rsid w:val="00E462A7"/>
    <w:rsid w:val="00E46A10"/>
    <w:rsid w:val="00E470BD"/>
    <w:rsid w:val="00E4715F"/>
    <w:rsid w:val="00E507F9"/>
    <w:rsid w:val="00E525F7"/>
    <w:rsid w:val="00E5263E"/>
    <w:rsid w:val="00E52781"/>
    <w:rsid w:val="00E53705"/>
    <w:rsid w:val="00E55C2D"/>
    <w:rsid w:val="00E5666A"/>
    <w:rsid w:val="00E56696"/>
    <w:rsid w:val="00E56D06"/>
    <w:rsid w:val="00E56D8F"/>
    <w:rsid w:val="00E573E1"/>
    <w:rsid w:val="00E57816"/>
    <w:rsid w:val="00E57A77"/>
    <w:rsid w:val="00E57B54"/>
    <w:rsid w:val="00E57F27"/>
    <w:rsid w:val="00E57F5A"/>
    <w:rsid w:val="00E60C4F"/>
    <w:rsid w:val="00E60D42"/>
    <w:rsid w:val="00E614EC"/>
    <w:rsid w:val="00E61FF9"/>
    <w:rsid w:val="00E62677"/>
    <w:rsid w:val="00E62A74"/>
    <w:rsid w:val="00E62D44"/>
    <w:rsid w:val="00E6556F"/>
    <w:rsid w:val="00E656FF"/>
    <w:rsid w:val="00E658B5"/>
    <w:rsid w:val="00E6597E"/>
    <w:rsid w:val="00E66BAC"/>
    <w:rsid w:val="00E674C5"/>
    <w:rsid w:val="00E67BCA"/>
    <w:rsid w:val="00E67F59"/>
    <w:rsid w:val="00E70199"/>
    <w:rsid w:val="00E70378"/>
    <w:rsid w:val="00E70E05"/>
    <w:rsid w:val="00E72C84"/>
    <w:rsid w:val="00E72DDB"/>
    <w:rsid w:val="00E731AF"/>
    <w:rsid w:val="00E73396"/>
    <w:rsid w:val="00E73C5A"/>
    <w:rsid w:val="00E75060"/>
    <w:rsid w:val="00E75303"/>
    <w:rsid w:val="00E759FD"/>
    <w:rsid w:val="00E7684A"/>
    <w:rsid w:val="00E774DD"/>
    <w:rsid w:val="00E7758E"/>
    <w:rsid w:val="00E77ED2"/>
    <w:rsid w:val="00E812DA"/>
    <w:rsid w:val="00E8155F"/>
    <w:rsid w:val="00E81FF9"/>
    <w:rsid w:val="00E82DCC"/>
    <w:rsid w:val="00E83100"/>
    <w:rsid w:val="00E83169"/>
    <w:rsid w:val="00E8355B"/>
    <w:rsid w:val="00E83656"/>
    <w:rsid w:val="00E836D4"/>
    <w:rsid w:val="00E842E2"/>
    <w:rsid w:val="00E844EE"/>
    <w:rsid w:val="00E84E6A"/>
    <w:rsid w:val="00E855E2"/>
    <w:rsid w:val="00E86138"/>
    <w:rsid w:val="00E8657D"/>
    <w:rsid w:val="00E866CC"/>
    <w:rsid w:val="00E8692C"/>
    <w:rsid w:val="00E87397"/>
    <w:rsid w:val="00E87489"/>
    <w:rsid w:val="00E8755B"/>
    <w:rsid w:val="00E87A65"/>
    <w:rsid w:val="00E87D4A"/>
    <w:rsid w:val="00E87DBB"/>
    <w:rsid w:val="00E87EF0"/>
    <w:rsid w:val="00E9001F"/>
    <w:rsid w:val="00E90A54"/>
    <w:rsid w:val="00E91132"/>
    <w:rsid w:val="00E91170"/>
    <w:rsid w:val="00E914E0"/>
    <w:rsid w:val="00E917D2"/>
    <w:rsid w:val="00E91BCF"/>
    <w:rsid w:val="00E91FFC"/>
    <w:rsid w:val="00E9362B"/>
    <w:rsid w:val="00E93808"/>
    <w:rsid w:val="00E93C43"/>
    <w:rsid w:val="00E93D93"/>
    <w:rsid w:val="00E940BA"/>
    <w:rsid w:val="00E94E06"/>
    <w:rsid w:val="00E94F73"/>
    <w:rsid w:val="00E95517"/>
    <w:rsid w:val="00E95688"/>
    <w:rsid w:val="00E956B2"/>
    <w:rsid w:val="00E95923"/>
    <w:rsid w:val="00E95CA2"/>
    <w:rsid w:val="00E95D3C"/>
    <w:rsid w:val="00E95EA1"/>
    <w:rsid w:val="00E96D04"/>
    <w:rsid w:val="00E96D28"/>
    <w:rsid w:val="00E96D47"/>
    <w:rsid w:val="00E9768B"/>
    <w:rsid w:val="00EA047F"/>
    <w:rsid w:val="00EA1107"/>
    <w:rsid w:val="00EA1B06"/>
    <w:rsid w:val="00EA1BAC"/>
    <w:rsid w:val="00EA22A9"/>
    <w:rsid w:val="00EA2C2D"/>
    <w:rsid w:val="00EA30A4"/>
    <w:rsid w:val="00EA3EB4"/>
    <w:rsid w:val="00EA4280"/>
    <w:rsid w:val="00EA4C36"/>
    <w:rsid w:val="00EA5775"/>
    <w:rsid w:val="00EA587E"/>
    <w:rsid w:val="00EA5E3E"/>
    <w:rsid w:val="00EA5FCF"/>
    <w:rsid w:val="00EA628B"/>
    <w:rsid w:val="00EA68B8"/>
    <w:rsid w:val="00EA6A0D"/>
    <w:rsid w:val="00EA7341"/>
    <w:rsid w:val="00EA7478"/>
    <w:rsid w:val="00EB0008"/>
    <w:rsid w:val="00EB014C"/>
    <w:rsid w:val="00EB09EC"/>
    <w:rsid w:val="00EB0E2C"/>
    <w:rsid w:val="00EB0EE4"/>
    <w:rsid w:val="00EB12BA"/>
    <w:rsid w:val="00EB1E4B"/>
    <w:rsid w:val="00EB24DF"/>
    <w:rsid w:val="00EB2621"/>
    <w:rsid w:val="00EB2B7B"/>
    <w:rsid w:val="00EB304F"/>
    <w:rsid w:val="00EB3A82"/>
    <w:rsid w:val="00EB3DD5"/>
    <w:rsid w:val="00EB3F0B"/>
    <w:rsid w:val="00EB5063"/>
    <w:rsid w:val="00EB50FE"/>
    <w:rsid w:val="00EB54DF"/>
    <w:rsid w:val="00EB6A12"/>
    <w:rsid w:val="00EB7187"/>
    <w:rsid w:val="00EB7F4E"/>
    <w:rsid w:val="00EC00E6"/>
    <w:rsid w:val="00EC085C"/>
    <w:rsid w:val="00EC08F4"/>
    <w:rsid w:val="00EC1077"/>
    <w:rsid w:val="00EC12D8"/>
    <w:rsid w:val="00EC1570"/>
    <w:rsid w:val="00EC1968"/>
    <w:rsid w:val="00EC1FD1"/>
    <w:rsid w:val="00EC3115"/>
    <w:rsid w:val="00EC3185"/>
    <w:rsid w:val="00EC3C78"/>
    <w:rsid w:val="00EC4B64"/>
    <w:rsid w:val="00EC5359"/>
    <w:rsid w:val="00EC54CA"/>
    <w:rsid w:val="00EC556D"/>
    <w:rsid w:val="00EC58C4"/>
    <w:rsid w:val="00EC62C3"/>
    <w:rsid w:val="00EC6E25"/>
    <w:rsid w:val="00EC6E8B"/>
    <w:rsid w:val="00EC71BE"/>
    <w:rsid w:val="00EC7C07"/>
    <w:rsid w:val="00ED13B6"/>
    <w:rsid w:val="00ED13F6"/>
    <w:rsid w:val="00ED1462"/>
    <w:rsid w:val="00ED16CF"/>
    <w:rsid w:val="00ED1919"/>
    <w:rsid w:val="00ED1ED7"/>
    <w:rsid w:val="00ED23C9"/>
    <w:rsid w:val="00ED296D"/>
    <w:rsid w:val="00ED2CFF"/>
    <w:rsid w:val="00ED2E04"/>
    <w:rsid w:val="00ED317B"/>
    <w:rsid w:val="00ED3567"/>
    <w:rsid w:val="00ED3CC4"/>
    <w:rsid w:val="00ED4427"/>
    <w:rsid w:val="00ED47D2"/>
    <w:rsid w:val="00ED50D9"/>
    <w:rsid w:val="00ED5132"/>
    <w:rsid w:val="00ED5573"/>
    <w:rsid w:val="00ED5DDD"/>
    <w:rsid w:val="00ED75B3"/>
    <w:rsid w:val="00ED7BC3"/>
    <w:rsid w:val="00EE04BE"/>
    <w:rsid w:val="00EE0E0A"/>
    <w:rsid w:val="00EE14E7"/>
    <w:rsid w:val="00EE1503"/>
    <w:rsid w:val="00EE1B29"/>
    <w:rsid w:val="00EE1FB2"/>
    <w:rsid w:val="00EE2B9F"/>
    <w:rsid w:val="00EE2C49"/>
    <w:rsid w:val="00EE38AB"/>
    <w:rsid w:val="00EE45E8"/>
    <w:rsid w:val="00EE4AD1"/>
    <w:rsid w:val="00EE513C"/>
    <w:rsid w:val="00EE57B5"/>
    <w:rsid w:val="00EE57EB"/>
    <w:rsid w:val="00EE5839"/>
    <w:rsid w:val="00EE6C1F"/>
    <w:rsid w:val="00EE7130"/>
    <w:rsid w:val="00EE747A"/>
    <w:rsid w:val="00EE77FB"/>
    <w:rsid w:val="00EE7BE0"/>
    <w:rsid w:val="00EE7E13"/>
    <w:rsid w:val="00EE7F43"/>
    <w:rsid w:val="00EF00B8"/>
    <w:rsid w:val="00EF0B14"/>
    <w:rsid w:val="00EF0D20"/>
    <w:rsid w:val="00EF1014"/>
    <w:rsid w:val="00EF1321"/>
    <w:rsid w:val="00EF1E89"/>
    <w:rsid w:val="00EF2CE1"/>
    <w:rsid w:val="00EF2CF8"/>
    <w:rsid w:val="00EF2FCC"/>
    <w:rsid w:val="00EF3A0C"/>
    <w:rsid w:val="00EF477E"/>
    <w:rsid w:val="00EF4832"/>
    <w:rsid w:val="00EF507A"/>
    <w:rsid w:val="00EF5D2A"/>
    <w:rsid w:val="00EF5F69"/>
    <w:rsid w:val="00EF627F"/>
    <w:rsid w:val="00EF6799"/>
    <w:rsid w:val="00EF69F3"/>
    <w:rsid w:val="00EF6C4F"/>
    <w:rsid w:val="00EF70B7"/>
    <w:rsid w:val="00EF7E50"/>
    <w:rsid w:val="00F01030"/>
    <w:rsid w:val="00F01759"/>
    <w:rsid w:val="00F0184F"/>
    <w:rsid w:val="00F03763"/>
    <w:rsid w:val="00F038CB"/>
    <w:rsid w:val="00F03B75"/>
    <w:rsid w:val="00F03D87"/>
    <w:rsid w:val="00F054EE"/>
    <w:rsid w:val="00F058C0"/>
    <w:rsid w:val="00F05ACF"/>
    <w:rsid w:val="00F064B4"/>
    <w:rsid w:val="00F067D1"/>
    <w:rsid w:val="00F06B7A"/>
    <w:rsid w:val="00F10164"/>
    <w:rsid w:val="00F113AA"/>
    <w:rsid w:val="00F11AB1"/>
    <w:rsid w:val="00F11ABF"/>
    <w:rsid w:val="00F11B2B"/>
    <w:rsid w:val="00F11BAF"/>
    <w:rsid w:val="00F12605"/>
    <w:rsid w:val="00F12664"/>
    <w:rsid w:val="00F126AB"/>
    <w:rsid w:val="00F12904"/>
    <w:rsid w:val="00F12C13"/>
    <w:rsid w:val="00F130D3"/>
    <w:rsid w:val="00F14D2E"/>
    <w:rsid w:val="00F14FF6"/>
    <w:rsid w:val="00F15360"/>
    <w:rsid w:val="00F154BD"/>
    <w:rsid w:val="00F15789"/>
    <w:rsid w:val="00F15D27"/>
    <w:rsid w:val="00F15D97"/>
    <w:rsid w:val="00F15F5E"/>
    <w:rsid w:val="00F16691"/>
    <w:rsid w:val="00F16BA9"/>
    <w:rsid w:val="00F16EB3"/>
    <w:rsid w:val="00F1744C"/>
    <w:rsid w:val="00F1793F"/>
    <w:rsid w:val="00F17BB4"/>
    <w:rsid w:val="00F20439"/>
    <w:rsid w:val="00F209A9"/>
    <w:rsid w:val="00F20A91"/>
    <w:rsid w:val="00F20DC4"/>
    <w:rsid w:val="00F21530"/>
    <w:rsid w:val="00F215FB"/>
    <w:rsid w:val="00F224E3"/>
    <w:rsid w:val="00F2307F"/>
    <w:rsid w:val="00F23568"/>
    <w:rsid w:val="00F24004"/>
    <w:rsid w:val="00F247E7"/>
    <w:rsid w:val="00F24F3C"/>
    <w:rsid w:val="00F250CB"/>
    <w:rsid w:val="00F25358"/>
    <w:rsid w:val="00F255F5"/>
    <w:rsid w:val="00F27641"/>
    <w:rsid w:val="00F2798F"/>
    <w:rsid w:val="00F27C49"/>
    <w:rsid w:val="00F30791"/>
    <w:rsid w:val="00F30A13"/>
    <w:rsid w:val="00F32E08"/>
    <w:rsid w:val="00F331EE"/>
    <w:rsid w:val="00F339C9"/>
    <w:rsid w:val="00F33E69"/>
    <w:rsid w:val="00F33E6F"/>
    <w:rsid w:val="00F3415B"/>
    <w:rsid w:val="00F3448A"/>
    <w:rsid w:val="00F34651"/>
    <w:rsid w:val="00F35B2F"/>
    <w:rsid w:val="00F35C64"/>
    <w:rsid w:val="00F35CE7"/>
    <w:rsid w:val="00F36273"/>
    <w:rsid w:val="00F363CD"/>
    <w:rsid w:val="00F364AB"/>
    <w:rsid w:val="00F3659F"/>
    <w:rsid w:val="00F36842"/>
    <w:rsid w:val="00F36CB8"/>
    <w:rsid w:val="00F373A1"/>
    <w:rsid w:val="00F37DEE"/>
    <w:rsid w:val="00F4037F"/>
    <w:rsid w:val="00F403AF"/>
    <w:rsid w:val="00F40A0E"/>
    <w:rsid w:val="00F40DE4"/>
    <w:rsid w:val="00F40E56"/>
    <w:rsid w:val="00F41315"/>
    <w:rsid w:val="00F414E9"/>
    <w:rsid w:val="00F4230F"/>
    <w:rsid w:val="00F42346"/>
    <w:rsid w:val="00F4250D"/>
    <w:rsid w:val="00F426CD"/>
    <w:rsid w:val="00F42A85"/>
    <w:rsid w:val="00F42CE0"/>
    <w:rsid w:val="00F43C07"/>
    <w:rsid w:val="00F44501"/>
    <w:rsid w:val="00F44AEA"/>
    <w:rsid w:val="00F4656A"/>
    <w:rsid w:val="00F46707"/>
    <w:rsid w:val="00F46A15"/>
    <w:rsid w:val="00F46D78"/>
    <w:rsid w:val="00F46F28"/>
    <w:rsid w:val="00F47A22"/>
    <w:rsid w:val="00F47C03"/>
    <w:rsid w:val="00F47F5F"/>
    <w:rsid w:val="00F50708"/>
    <w:rsid w:val="00F509B5"/>
    <w:rsid w:val="00F509B9"/>
    <w:rsid w:val="00F50DFB"/>
    <w:rsid w:val="00F513CB"/>
    <w:rsid w:val="00F51AB4"/>
    <w:rsid w:val="00F51CC5"/>
    <w:rsid w:val="00F5210A"/>
    <w:rsid w:val="00F523F4"/>
    <w:rsid w:val="00F52789"/>
    <w:rsid w:val="00F52B0E"/>
    <w:rsid w:val="00F5313E"/>
    <w:rsid w:val="00F53E4E"/>
    <w:rsid w:val="00F540DB"/>
    <w:rsid w:val="00F5437B"/>
    <w:rsid w:val="00F54DCA"/>
    <w:rsid w:val="00F5526D"/>
    <w:rsid w:val="00F554E0"/>
    <w:rsid w:val="00F567DD"/>
    <w:rsid w:val="00F5752D"/>
    <w:rsid w:val="00F576B2"/>
    <w:rsid w:val="00F57876"/>
    <w:rsid w:val="00F60B2A"/>
    <w:rsid w:val="00F60B8A"/>
    <w:rsid w:val="00F6105F"/>
    <w:rsid w:val="00F6140D"/>
    <w:rsid w:val="00F61936"/>
    <w:rsid w:val="00F62565"/>
    <w:rsid w:val="00F625B5"/>
    <w:rsid w:val="00F62880"/>
    <w:rsid w:val="00F62D02"/>
    <w:rsid w:val="00F62D04"/>
    <w:rsid w:val="00F62DDA"/>
    <w:rsid w:val="00F62F43"/>
    <w:rsid w:val="00F637AF"/>
    <w:rsid w:val="00F63F09"/>
    <w:rsid w:val="00F64321"/>
    <w:rsid w:val="00F64F05"/>
    <w:rsid w:val="00F667CF"/>
    <w:rsid w:val="00F66805"/>
    <w:rsid w:val="00F6687B"/>
    <w:rsid w:val="00F671D6"/>
    <w:rsid w:val="00F67B0C"/>
    <w:rsid w:val="00F67C43"/>
    <w:rsid w:val="00F67EC4"/>
    <w:rsid w:val="00F70310"/>
    <w:rsid w:val="00F703DA"/>
    <w:rsid w:val="00F7205B"/>
    <w:rsid w:val="00F73C76"/>
    <w:rsid w:val="00F74E95"/>
    <w:rsid w:val="00F75A5A"/>
    <w:rsid w:val="00F768B4"/>
    <w:rsid w:val="00F76E52"/>
    <w:rsid w:val="00F777FA"/>
    <w:rsid w:val="00F77926"/>
    <w:rsid w:val="00F80282"/>
    <w:rsid w:val="00F8044A"/>
    <w:rsid w:val="00F80598"/>
    <w:rsid w:val="00F808A8"/>
    <w:rsid w:val="00F8101C"/>
    <w:rsid w:val="00F817D3"/>
    <w:rsid w:val="00F81BBB"/>
    <w:rsid w:val="00F82529"/>
    <w:rsid w:val="00F82AA0"/>
    <w:rsid w:val="00F82B6B"/>
    <w:rsid w:val="00F82C11"/>
    <w:rsid w:val="00F8362C"/>
    <w:rsid w:val="00F8446C"/>
    <w:rsid w:val="00F8447F"/>
    <w:rsid w:val="00F84B60"/>
    <w:rsid w:val="00F853AD"/>
    <w:rsid w:val="00F85712"/>
    <w:rsid w:val="00F85E10"/>
    <w:rsid w:val="00F86718"/>
    <w:rsid w:val="00F86EC5"/>
    <w:rsid w:val="00F86F54"/>
    <w:rsid w:val="00F87B55"/>
    <w:rsid w:val="00F90264"/>
    <w:rsid w:val="00F90790"/>
    <w:rsid w:val="00F907F8"/>
    <w:rsid w:val="00F91857"/>
    <w:rsid w:val="00F91874"/>
    <w:rsid w:val="00F923BC"/>
    <w:rsid w:val="00F92A5B"/>
    <w:rsid w:val="00F92C7B"/>
    <w:rsid w:val="00F93907"/>
    <w:rsid w:val="00F94131"/>
    <w:rsid w:val="00F94AF2"/>
    <w:rsid w:val="00F94C4F"/>
    <w:rsid w:val="00F95FDA"/>
    <w:rsid w:val="00F968BF"/>
    <w:rsid w:val="00F96B2A"/>
    <w:rsid w:val="00F96D1E"/>
    <w:rsid w:val="00F96ED4"/>
    <w:rsid w:val="00FA1448"/>
    <w:rsid w:val="00FA1E00"/>
    <w:rsid w:val="00FA1E4D"/>
    <w:rsid w:val="00FA2235"/>
    <w:rsid w:val="00FA29F6"/>
    <w:rsid w:val="00FA31E5"/>
    <w:rsid w:val="00FA4215"/>
    <w:rsid w:val="00FA4D70"/>
    <w:rsid w:val="00FA56C5"/>
    <w:rsid w:val="00FA59AC"/>
    <w:rsid w:val="00FA59F7"/>
    <w:rsid w:val="00FA5A08"/>
    <w:rsid w:val="00FA5D40"/>
    <w:rsid w:val="00FA5F6D"/>
    <w:rsid w:val="00FA5F7A"/>
    <w:rsid w:val="00FA62CA"/>
    <w:rsid w:val="00FA6E15"/>
    <w:rsid w:val="00FA7047"/>
    <w:rsid w:val="00FB0000"/>
    <w:rsid w:val="00FB01BE"/>
    <w:rsid w:val="00FB0833"/>
    <w:rsid w:val="00FB0845"/>
    <w:rsid w:val="00FB0907"/>
    <w:rsid w:val="00FB0D01"/>
    <w:rsid w:val="00FB104E"/>
    <w:rsid w:val="00FB17B2"/>
    <w:rsid w:val="00FB1E1A"/>
    <w:rsid w:val="00FB2730"/>
    <w:rsid w:val="00FB2C70"/>
    <w:rsid w:val="00FB32B1"/>
    <w:rsid w:val="00FB3949"/>
    <w:rsid w:val="00FB3D83"/>
    <w:rsid w:val="00FB45DA"/>
    <w:rsid w:val="00FB4C5D"/>
    <w:rsid w:val="00FB590A"/>
    <w:rsid w:val="00FB5FE7"/>
    <w:rsid w:val="00FB62CA"/>
    <w:rsid w:val="00FB6357"/>
    <w:rsid w:val="00FB6BB1"/>
    <w:rsid w:val="00FB747D"/>
    <w:rsid w:val="00FB7B4C"/>
    <w:rsid w:val="00FC0147"/>
    <w:rsid w:val="00FC0333"/>
    <w:rsid w:val="00FC05D8"/>
    <w:rsid w:val="00FC0921"/>
    <w:rsid w:val="00FC0BB5"/>
    <w:rsid w:val="00FC0DAC"/>
    <w:rsid w:val="00FC1282"/>
    <w:rsid w:val="00FC1700"/>
    <w:rsid w:val="00FC1ECD"/>
    <w:rsid w:val="00FC2CAB"/>
    <w:rsid w:val="00FC3033"/>
    <w:rsid w:val="00FC30F9"/>
    <w:rsid w:val="00FC3DCE"/>
    <w:rsid w:val="00FC4439"/>
    <w:rsid w:val="00FC5360"/>
    <w:rsid w:val="00FC53AC"/>
    <w:rsid w:val="00FC5F8F"/>
    <w:rsid w:val="00FC6071"/>
    <w:rsid w:val="00FC612A"/>
    <w:rsid w:val="00FC6159"/>
    <w:rsid w:val="00FC7522"/>
    <w:rsid w:val="00FC75D2"/>
    <w:rsid w:val="00FC75FF"/>
    <w:rsid w:val="00FD29FF"/>
    <w:rsid w:val="00FD2BA8"/>
    <w:rsid w:val="00FD40E7"/>
    <w:rsid w:val="00FD46D4"/>
    <w:rsid w:val="00FD4B2C"/>
    <w:rsid w:val="00FD52EE"/>
    <w:rsid w:val="00FD5F70"/>
    <w:rsid w:val="00FD64DC"/>
    <w:rsid w:val="00FD677C"/>
    <w:rsid w:val="00FD6A41"/>
    <w:rsid w:val="00FD6DEF"/>
    <w:rsid w:val="00FD733B"/>
    <w:rsid w:val="00FE039C"/>
    <w:rsid w:val="00FE080A"/>
    <w:rsid w:val="00FE0B27"/>
    <w:rsid w:val="00FE139C"/>
    <w:rsid w:val="00FE13CC"/>
    <w:rsid w:val="00FE16B7"/>
    <w:rsid w:val="00FE18E1"/>
    <w:rsid w:val="00FE1D2D"/>
    <w:rsid w:val="00FE21DB"/>
    <w:rsid w:val="00FE22EA"/>
    <w:rsid w:val="00FE3258"/>
    <w:rsid w:val="00FE32A2"/>
    <w:rsid w:val="00FE3AFD"/>
    <w:rsid w:val="00FE4109"/>
    <w:rsid w:val="00FE41D0"/>
    <w:rsid w:val="00FE511F"/>
    <w:rsid w:val="00FE75BC"/>
    <w:rsid w:val="00FE7B26"/>
    <w:rsid w:val="00FF1A0B"/>
    <w:rsid w:val="00FF1C2A"/>
    <w:rsid w:val="00FF24BD"/>
    <w:rsid w:val="00FF2F6C"/>
    <w:rsid w:val="00FF3133"/>
    <w:rsid w:val="00FF352C"/>
    <w:rsid w:val="00FF45A4"/>
    <w:rsid w:val="00FF472A"/>
    <w:rsid w:val="00FF4BF2"/>
    <w:rsid w:val="00FF4CEC"/>
    <w:rsid w:val="00FF4ED6"/>
    <w:rsid w:val="00FF5CB9"/>
    <w:rsid w:val="00FF6168"/>
    <w:rsid w:val="00FF67B3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AE3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39C9"/>
    <w:rPr>
      <w:rFonts w:ascii="Times New Roman" w:eastAsia="Times New Roman" w:hAnsi="Times New Roman" w:cs="Times New Roman"/>
      <w:lang w:eastAsia="it-IT" w:bidi="he-IL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0E24E5"/>
    <w:pPr>
      <w:numPr>
        <w:numId w:val="2"/>
      </w:numPr>
      <w:spacing w:before="1260" w:after="1120" w:line="360" w:lineRule="auto"/>
      <w:jc w:val="center"/>
      <w:outlineLvl w:val="0"/>
    </w:pPr>
    <w:rPr>
      <w:caps/>
      <w:sz w:val="28"/>
    </w:rPr>
  </w:style>
  <w:style w:type="paragraph" w:styleId="Titolo2">
    <w:name w:val="heading 2"/>
    <w:basedOn w:val="Normale"/>
    <w:next w:val="CorpoTesto"/>
    <w:link w:val="Titolo2Carattere"/>
    <w:uiPriority w:val="9"/>
    <w:qFormat/>
    <w:rsid w:val="000E24E5"/>
    <w:pPr>
      <w:numPr>
        <w:ilvl w:val="1"/>
        <w:numId w:val="2"/>
      </w:numPr>
      <w:spacing w:before="720" w:after="240" w:line="360" w:lineRule="auto"/>
      <w:outlineLvl w:val="1"/>
    </w:pPr>
    <w:rPr>
      <w:caps/>
    </w:rPr>
  </w:style>
  <w:style w:type="paragraph" w:styleId="Titolo3">
    <w:name w:val="heading 3"/>
    <w:basedOn w:val="Normale"/>
    <w:next w:val="Corpotesto0"/>
    <w:link w:val="Titolo3Carattere"/>
    <w:uiPriority w:val="9"/>
    <w:qFormat/>
    <w:rsid w:val="000E24E5"/>
    <w:pPr>
      <w:numPr>
        <w:ilvl w:val="2"/>
        <w:numId w:val="2"/>
      </w:numPr>
      <w:spacing w:before="360" w:after="240" w:line="360" w:lineRule="auto"/>
      <w:outlineLvl w:val="2"/>
    </w:pPr>
    <w:rPr>
      <w:smallCaps/>
    </w:rPr>
  </w:style>
  <w:style w:type="paragraph" w:styleId="Titolo4">
    <w:name w:val="heading 4"/>
    <w:basedOn w:val="Normale"/>
    <w:next w:val="Corpotesto0"/>
    <w:link w:val="Titolo4Carattere"/>
    <w:uiPriority w:val="9"/>
    <w:qFormat/>
    <w:rsid w:val="000E24E5"/>
    <w:pPr>
      <w:numPr>
        <w:ilvl w:val="3"/>
        <w:numId w:val="2"/>
      </w:numPr>
      <w:spacing w:before="360" w:after="240" w:line="360" w:lineRule="auto"/>
      <w:outlineLvl w:val="3"/>
    </w:pPr>
    <w:rPr>
      <w:i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4A3B81"/>
    <w:pPr>
      <w:numPr>
        <w:ilvl w:val="4"/>
        <w:numId w:val="2"/>
      </w:numPr>
      <w:spacing w:before="360" w:after="240"/>
      <w:outlineLvl w:val="4"/>
    </w:pPr>
    <w:rPr>
      <w:rFonts w:cs="Times New Roman (Corpo CS)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24E5"/>
    <w:pPr>
      <w:keepNext/>
      <w:keepLines/>
      <w:numPr>
        <w:ilvl w:val="5"/>
        <w:numId w:val="2"/>
      </w:numPr>
      <w:spacing w:before="40" w:line="259" w:lineRule="auto"/>
      <w:outlineLvl w:val="5"/>
    </w:pPr>
    <w:rPr>
      <w:rFonts w:eastAsiaTheme="majorEastAsia" w:cstheme="majorBidi"/>
      <w:color w:val="1F3763" w:themeColor="accent1" w:themeShade="7F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24E5"/>
    <w:pPr>
      <w:keepNext/>
      <w:keepLines/>
      <w:numPr>
        <w:ilvl w:val="6"/>
        <w:numId w:val="2"/>
      </w:numPr>
      <w:spacing w:before="40" w:line="259" w:lineRule="auto"/>
      <w:outlineLvl w:val="6"/>
    </w:pPr>
    <w:rPr>
      <w:rFonts w:eastAsiaTheme="majorEastAsia" w:cstheme="majorBidi"/>
      <w:iCs/>
      <w:color w:val="1F3763" w:themeColor="accent1" w:themeShade="7F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24E5"/>
    <w:pPr>
      <w:keepNext/>
      <w:keepLines/>
      <w:numPr>
        <w:ilvl w:val="7"/>
        <w:numId w:val="2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24E5"/>
    <w:pPr>
      <w:keepNext/>
      <w:keepLines/>
      <w:numPr>
        <w:ilvl w:val="8"/>
        <w:numId w:val="2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pazio7pt">
    <w:name w:val="Spazio 7pt"/>
    <w:basedOn w:val="Normale"/>
    <w:qFormat/>
    <w:rsid w:val="00463AEC"/>
    <w:pPr>
      <w:ind w:firstLine="284"/>
      <w:jc w:val="both"/>
    </w:pPr>
    <w:rPr>
      <w:sz w:val="14"/>
      <w:szCs w:val="1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0750F"/>
    <w:rPr>
      <w:rFonts w:ascii="Times New Roman" w:eastAsia="Times New Roman" w:hAnsi="Times New Roman" w:cs="Times New Roman"/>
      <w:caps/>
      <w:sz w:val="28"/>
      <w:lang w:eastAsia="it-IT" w:bidi="he-IL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0750F"/>
    <w:rPr>
      <w:rFonts w:ascii="Times New Roman" w:eastAsia="Times New Roman" w:hAnsi="Times New Roman" w:cs="Times New Roman"/>
      <w:caps/>
      <w:lang w:eastAsia="it-IT" w:bidi="he-IL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74572"/>
    <w:rPr>
      <w:rFonts w:ascii="Times New Roman" w:eastAsia="Times New Roman" w:hAnsi="Times New Roman" w:cs="Times New Roman"/>
      <w:smallCaps/>
      <w:lang w:eastAsia="it-IT" w:bidi="he-IL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750F"/>
    <w:rPr>
      <w:rFonts w:ascii="Times New Roman" w:eastAsia="Times New Roman" w:hAnsi="Times New Roman" w:cs="Times New Roman"/>
      <w:i/>
      <w:lang w:eastAsia="it-IT" w:bidi="he-IL"/>
    </w:rPr>
  </w:style>
  <w:style w:type="paragraph" w:styleId="Citazione">
    <w:name w:val="Quote"/>
    <w:basedOn w:val="Normale"/>
    <w:next w:val="CorpoTesto"/>
    <w:link w:val="CitazioneCarattere"/>
    <w:qFormat/>
    <w:rsid w:val="00323CCC"/>
    <w:pPr>
      <w:spacing w:before="120" w:after="240" w:line="260" w:lineRule="exact"/>
      <w:ind w:left="284"/>
      <w:contextualSpacing/>
      <w:jc w:val="both"/>
    </w:pPr>
    <w:rPr>
      <w:sz w:val="22"/>
      <w:szCs w:val="26"/>
    </w:rPr>
  </w:style>
  <w:style w:type="character" w:customStyle="1" w:styleId="CitazioneCarattere">
    <w:name w:val="Citazione Carattere"/>
    <w:basedOn w:val="Carpredefinitoparagrafo"/>
    <w:link w:val="Citazione"/>
    <w:rsid w:val="00323CCC"/>
    <w:rPr>
      <w:rFonts w:ascii="Times New Roman" w:eastAsia="Times New Roman" w:hAnsi="Times New Roman" w:cs="Times New Roman"/>
      <w:sz w:val="22"/>
      <w:szCs w:val="26"/>
      <w:lang w:eastAsia="it-IT" w:bidi="he-IL"/>
    </w:rPr>
  </w:style>
  <w:style w:type="paragraph" w:customStyle="1" w:styleId="Capitolonumero">
    <w:name w:val="Capitolo numero"/>
    <w:basedOn w:val="Normale"/>
    <w:next w:val="Titolo1"/>
    <w:qFormat/>
    <w:rsid w:val="0045538C"/>
    <w:pPr>
      <w:numPr>
        <w:numId w:val="5"/>
      </w:numPr>
      <w:spacing w:before="1260" w:after="280" w:line="360" w:lineRule="auto"/>
      <w:jc w:val="center"/>
    </w:pPr>
    <w:rPr>
      <w:caps/>
      <w:sz w:val="28"/>
    </w:rPr>
  </w:style>
  <w:style w:type="paragraph" w:styleId="Testonotaapidipagina">
    <w:name w:val="footnote text"/>
    <w:basedOn w:val="Normale"/>
    <w:link w:val="TestonotaapidipaginaCarattere"/>
    <w:unhideWhenUsed/>
    <w:rsid w:val="003F5642"/>
    <w:pPr>
      <w:tabs>
        <w:tab w:val="left" w:pos="284"/>
      </w:tabs>
      <w:spacing w:line="264" w:lineRule="auto"/>
      <w:jc w:val="both"/>
    </w:pPr>
    <w:rPr>
      <w:rFonts w:ascii="Times New Roman (Titoli (testo" w:hAnsi="Times New Roman (Titoli (tes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5642"/>
    <w:rPr>
      <w:rFonts w:ascii="Times New Roman (Titoli (testo" w:eastAsia="Times New Roman" w:hAnsi="Times New Roman (Titoli (testo" w:cs="Times New Roman"/>
      <w:sz w:val="20"/>
      <w:szCs w:val="20"/>
      <w:lang w:eastAsia="it-IT" w:bidi="he-IL"/>
    </w:rPr>
  </w:style>
  <w:style w:type="paragraph" w:styleId="Corpotesto0">
    <w:name w:val="Body Text"/>
    <w:basedOn w:val="Normale"/>
    <w:link w:val="CorpotestoCarattere"/>
    <w:uiPriority w:val="99"/>
    <w:unhideWhenUsed/>
    <w:qFormat/>
    <w:rsid w:val="00224D79"/>
    <w:pPr>
      <w:ind w:firstLine="284"/>
    </w:pPr>
  </w:style>
  <w:style w:type="character" w:customStyle="1" w:styleId="CorpotestoCarattere">
    <w:name w:val="Corpo testo Carattere"/>
    <w:basedOn w:val="Carpredefinitoparagrafo"/>
    <w:link w:val="Corpotesto0"/>
    <w:uiPriority w:val="99"/>
    <w:rsid w:val="00224D79"/>
    <w:rPr>
      <w:rFonts w:ascii="Times New Roman" w:eastAsia="Times New Roman" w:hAnsi="Times New Roman" w:cs="Times New Roman"/>
      <w:lang w:eastAsia="it-IT" w:bidi="he-IL"/>
    </w:rPr>
  </w:style>
  <w:style w:type="paragraph" w:customStyle="1" w:styleId="CorpoTesto">
    <w:name w:val="Corpo Testo"/>
    <w:basedOn w:val="CorpoPUL"/>
    <w:qFormat/>
    <w:rsid w:val="00323CCC"/>
    <w:pPr>
      <w:ind w:firstLine="284"/>
    </w:pPr>
  </w:style>
  <w:style w:type="paragraph" w:customStyle="1" w:styleId="Trattinoelenco">
    <w:name w:val="Trattino elenco"/>
    <w:basedOn w:val="CorpoTesto"/>
    <w:qFormat/>
    <w:rsid w:val="0055790A"/>
    <w:pPr>
      <w:tabs>
        <w:tab w:val="left" w:pos="284"/>
      </w:tabs>
      <w:ind w:firstLine="0"/>
    </w:pPr>
  </w:style>
  <w:style w:type="paragraph" w:customStyle="1" w:styleId="Elenconumerato">
    <w:name w:val="Elenco numerato"/>
    <w:basedOn w:val="CorpoTesto"/>
    <w:qFormat/>
    <w:rsid w:val="00AB10E3"/>
    <w:pPr>
      <w:numPr>
        <w:numId w:val="3"/>
      </w:numPr>
      <w:spacing w:after="120" w:line="240" w:lineRule="auto"/>
    </w:pPr>
  </w:style>
  <w:style w:type="paragraph" w:customStyle="1" w:styleId="Mezzarigabianca7pt">
    <w:name w:val="Mezza riga bianca (7pt)"/>
    <w:basedOn w:val="CorpoTesto"/>
    <w:qFormat/>
    <w:rsid w:val="00FE75BC"/>
    <w:pPr>
      <w:spacing w:line="240" w:lineRule="auto"/>
    </w:pPr>
    <w:rPr>
      <w:sz w:val="14"/>
    </w:rPr>
  </w:style>
  <w:style w:type="paragraph" w:customStyle="1" w:styleId="Elencocontrattino">
    <w:name w:val="Elenco con trattino"/>
    <w:basedOn w:val="CorpoTesto"/>
    <w:qFormat/>
    <w:rsid w:val="00A57803"/>
    <w:pPr>
      <w:numPr>
        <w:numId w:val="1"/>
      </w:numPr>
      <w:tabs>
        <w:tab w:val="left" w:pos="284"/>
      </w:tabs>
      <w:spacing w:after="120" w:line="240" w:lineRule="auto"/>
    </w:pPr>
  </w:style>
  <w:style w:type="character" w:customStyle="1" w:styleId="Titolo5Carattere">
    <w:name w:val="Titolo 5 Carattere"/>
    <w:basedOn w:val="Carpredefinitoparagrafo"/>
    <w:link w:val="Titolo5"/>
    <w:uiPriority w:val="9"/>
    <w:rsid w:val="004A3B81"/>
    <w:rPr>
      <w:rFonts w:ascii="Times New Roman" w:eastAsia="Times New Roman" w:hAnsi="Times New Roman" w:cs="Times New Roman (Corpo CS)"/>
      <w:lang w:eastAsia="it-IT" w:bidi="he-IL"/>
    </w:rPr>
  </w:style>
  <w:style w:type="paragraph" w:styleId="Indice1">
    <w:name w:val="index 1"/>
    <w:basedOn w:val="Normale"/>
    <w:autoRedefine/>
    <w:uiPriority w:val="99"/>
    <w:unhideWhenUsed/>
    <w:rsid w:val="00075537"/>
    <w:pPr>
      <w:tabs>
        <w:tab w:val="right" w:leader="dot" w:pos="8494"/>
      </w:tabs>
      <w:spacing w:before="40"/>
      <w:ind w:left="284" w:hanging="284"/>
    </w:pPr>
    <w:rPr>
      <w:rFonts w:cs="Times New Roman (Corpo CS)"/>
      <w:sz w:val="26"/>
      <w:szCs w:val="22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075537"/>
    <w:pPr>
      <w:ind w:left="568" w:hanging="284"/>
    </w:pPr>
    <w:rPr>
      <w:sz w:val="26"/>
      <w:szCs w:val="22"/>
    </w:rPr>
  </w:style>
  <w:style w:type="paragraph" w:styleId="Indice3">
    <w:name w:val="index 3"/>
    <w:basedOn w:val="Normale"/>
    <w:autoRedefine/>
    <w:uiPriority w:val="99"/>
    <w:semiHidden/>
    <w:unhideWhenUsed/>
    <w:rsid w:val="00075537"/>
    <w:pPr>
      <w:ind w:left="851" w:hanging="284"/>
    </w:pPr>
    <w:rPr>
      <w:sz w:val="26"/>
      <w:szCs w:val="22"/>
    </w:rPr>
  </w:style>
  <w:style w:type="paragraph" w:styleId="Sommario2">
    <w:name w:val="toc 2"/>
    <w:basedOn w:val="Normale"/>
    <w:next w:val="Normale"/>
    <w:uiPriority w:val="39"/>
    <w:qFormat/>
    <w:rsid w:val="00C652D2"/>
    <w:pPr>
      <w:tabs>
        <w:tab w:val="right" w:leader="dot" w:pos="9072"/>
      </w:tabs>
    </w:pPr>
    <w:rPr>
      <w:noProof/>
      <w:szCs w:val="22"/>
    </w:rPr>
  </w:style>
  <w:style w:type="paragraph" w:styleId="Sommario1">
    <w:name w:val="toc 1"/>
    <w:basedOn w:val="Normale"/>
    <w:next w:val="Normale"/>
    <w:autoRedefine/>
    <w:uiPriority w:val="39"/>
    <w:rsid w:val="00390A37"/>
    <w:pPr>
      <w:tabs>
        <w:tab w:val="right" w:leader="dot" w:pos="9072"/>
      </w:tabs>
      <w:spacing w:before="120" w:after="120"/>
    </w:pPr>
    <w:rPr>
      <w:smallCaps/>
      <w:noProof/>
      <w:color w:val="000000" w:themeColor="text1"/>
    </w:rPr>
  </w:style>
  <w:style w:type="paragraph" w:styleId="Sommario3">
    <w:name w:val="toc 3"/>
    <w:basedOn w:val="Normale"/>
    <w:next w:val="Normale"/>
    <w:autoRedefine/>
    <w:uiPriority w:val="39"/>
    <w:rsid w:val="00390A37"/>
    <w:pPr>
      <w:tabs>
        <w:tab w:val="right" w:leader="dot" w:pos="9072"/>
      </w:tabs>
      <w:ind w:left="284"/>
    </w:pPr>
  </w:style>
  <w:style w:type="paragraph" w:styleId="Sommario4">
    <w:name w:val="toc 4"/>
    <w:basedOn w:val="Normale"/>
    <w:next w:val="Normale"/>
    <w:autoRedefine/>
    <w:uiPriority w:val="39"/>
    <w:rsid w:val="00553686"/>
    <w:pPr>
      <w:tabs>
        <w:tab w:val="right" w:leader="dot" w:pos="9056"/>
      </w:tabs>
      <w:ind w:left="567"/>
    </w:pPr>
  </w:style>
  <w:style w:type="paragraph" w:customStyle="1" w:styleId="CorpoPUL">
    <w:name w:val="Corpo PUL"/>
    <w:basedOn w:val="Normale"/>
    <w:qFormat/>
    <w:rsid w:val="009B1BC7"/>
    <w:pPr>
      <w:spacing w:line="360" w:lineRule="auto"/>
      <w:ind w:firstLine="567"/>
      <w:jc w:val="both"/>
    </w:pPr>
  </w:style>
  <w:style w:type="paragraph" w:customStyle="1" w:styleId="CITAZIONEPUL">
    <w:name w:val="CITAZIONE PUL"/>
    <w:basedOn w:val="Normale"/>
    <w:qFormat/>
    <w:rsid w:val="00265BDC"/>
    <w:pPr>
      <w:spacing w:before="220" w:after="220"/>
      <w:ind w:left="567"/>
      <w:jc w:val="both"/>
    </w:pPr>
    <w:rPr>
      <w:sz w:val="22"/>
      <w:szCs w:val="22"/>
    </w:rPr>
  </w:style>
  <w:style w:type="paragraph" w:customStyle="1" w:styleId="1GRADOPUL">
    <w:name w:val="1° GRADO PUL"/>
    <w:basedOn w:val="Normale"/>
    <w:next w:val="CorpoPUL"/>
    <w:qFormat/>
    <w:rsid w:val="00265BDC"/>
    <w:pPr>
      <w:spacing w:before="720" w:after="360" w:line="360" w:lineRule="auto"/>
    </w:pPr>
    <w:rPr>
      <w:bCs/>
      <w:smallCaps/>
      <w:szCs w:val="28"/>
    </w:rPr>
  </w:style>
  <w:style w:type="paragraph" w:customStyle="1" w:styleId="2GradoPUL">
    <w:name w:val="2° Grado PUL"/>
    <w:basedOn w:val="1GRADOPUL"/>
    <w:next w:val="CorpoPUL"/>
    <w:qFormat/>
    <w:rsid w:val="00265BDC"/>
    <w:pPr>
      <w:spacing w:before="360" w:after="240"/>
    </w:pPr>
    <w:rPr>
      <w:i/>
      <w:iCs/>
      <w:smallCaps w:val="0"/>
    </w:rPr>
  </w:style>
  <w:style w:type="paragraph" w:customStyle="1" w:styleId="BibliografiaPUL">
    <w:name w:val="Bibliografia PUL"/>
    <w:basedOn w:val="CorpoPUL"/>
    <w:qFormat/>
    <w:rsid w:val="00F90790"/>
    <w:pPr>
      <w:spacing w:after="60" w:line="240" w:lineRule="auto"/>
      <w:ind w:left="1134" w:hanging="1134"/>
    </w:pPr>
  </w:style>
  <w:style w:type="character" w:styleId="Rimandonotaapidipagina">
    <w:name w:val="footnote reference"/>
    <w:uiPriority w:val="99"/>
    <w:semiHidden/>
    <w:rsid w:val="00766ABD"/>
    <w:rPr>
      <w:rFonts w:cs="Times New Roman"/>
      <w:vertAlign w:val="superscript"/>
    </w:rPr>
  </w:style>
  <w:style w:type="paragraph" w:customStyle="1" w:styleId="Corpo13bibliografia">
    <w:name w:val="Corpo 13 (bibliografia)"/>
    <w:basedOn w:val="Normale"/>
    <w:qFormat/>
    <w:rsid w:val="003166E9"/>
    <w:pPr>
      <w:tabs>
        <w:tab w:val="left" w:pos="1134"/>
      </w:tabs>
      <w:spacing w:after="60"/>
      <w:ind w:left="1134" w:hanging="1134"/>
      <w:jc w:val="both"/>
    </w:pPr>
    <w:rPr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6735"/>
    <w:rPr>
      <w:rFonts w:ascii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6735"/>
    <w:rPr>
      <w:rFonts w:ascii="Times New Roman" w:hAnsi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441156"/>
  </w:style>
  <w:style w:type="character" w:styleId="Numeroriga">
    <w:name w:val="line number"/>
    <w:basedOn w:val="Carpredefinitoparagrafo"/>
    <w:uiPriority w:val="99"/>
    <w:unhideWhenUsed/>
    <w:rsid w:val="002E1542"/>
    <w:rPr>
      <w:rFonts w:asciiTheme="minorHAnsi" w:hAnsiTheme="minorHAnsi"/>
      <w:color w:val="7F7F7F" w:themeColor="text1" w:themeTint="80"/>
      <w:sz w:val="20"/>
    </w:rPr>
  </w:style>
  <w:style w:type="paragraph" w:styleId="Paragrafoelenco">
    <w:name w:val="List Paragraph"/>
    <w:basedOn w:val="Normale"/>
    <w:qFormat/>
    <w:rsid w:val="006E798E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75312B"/>
  </w:style>
  <w:style w:type="character" w:styleId="Rimandocommento">
    <w:name w:val="annotation reference"/>
    <w:basedOn w:val="Carpredefinitoparagrafo"/>
    <w:uiPriority w:val="99"/>
    <w:semiHidden/>
    <w:unhideWhenUsed/>
    <w:rsid w:val="009F1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F11F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F11F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F1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F11FE"/>
    <w:rPr>
      <w:rFonts w:ascii="Times New Roman" w:hAnsi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73184A"/>
    <w:rPr>
      <w:rFonts w:ascii="Times New Roman" w:hAnsi="Times New Roman"/>
    </w:rPr>
  </w:style>
  <w:style w:type="paragraph" w:customStyle="1" w:styleId="Bibliografiacasellata">
    <w:name w:val="Bibliografia casellata"/>
    <w:basedOn w:val="Corpo13bibliografia"/>
    <w:qFormat/>
    <w:rsid w:val="00967A0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77A3C"/>
    <w:rPr>
      <w:rFonts w:ascii="Times New Roman" w:eastAsiaTheme="majorEastAsia" w:hAnsi="Times New Roman" w:cstheme="majorBidi"/>
      <w:color w:val="1F3763" w:themeColor="accent1" w:themeShade="7F"/>
      <w:szCs w:val="22"/>
      <w:lang w:eastAsia="it-IT" w:bidi="he-I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77A3C"/>
    <w:rPr>
      <w:rFonts w:ascii="Times New Roman" w:eastAsiaTheme="majorEastAsia" w:hAnsi="Times New Roman" w:cstheme="majorBidi"/>
      <w:iCs/>
      <w:color w:val="1F3763" w:themeColor="accent1" w:themeShade="7F"/>
      <w:szCs w:val="22"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303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it-IT" w:bidi="he-I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303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it-IT" w:bidi="he-IL"/>
    </w:rPr>
  </w:style>
  <w:style w:type="paragraph" w:customStyle="1" w:styleId="Tabelleninhalt">
    <w:name w:val="Tabelleninhalt"/>
    <w:basedOn w:val="Normale"/>
    <w:qFormat/>
    <w:rsid w:val="000303D5"/>
    <w:pPr>
      <w:suppressLineNumbers/>
      <w:spacing w:after="160" w:line="259" w:lineRule="auto"/>
    </w:pPr>
    <w:rPr>
      <w:rFonts w:asciiTheme="minorHAnsi" w:hAnsiTheme="minorHAnsi"/>
      <w:sz w:val="22"/>
      <w:szCs w:val="22"/>
      <w:lang w:val="de-DE"/>
    </w:rPr>
  </w:style>
  <w:style w:type="character" w:customStyle="1" w:styleId="Funotenzeichen1">
    <w:name w:val="Fußnotenzeichen1"/>
    <w:qFormat/>
    <w:rsid w:val="000303D5"/>
    <w:rPr>
      <w:rFonts w:ascii="Palatino Linotype" w:hAnsi="Palatino Linotype"/>
      <w:sz w:val="20"/>
      <w:vertAlign w:val="superscript"/>
    </w:rPr>
  </w:style>
  <w:style w:type="character" w:customStyle="1" w:styleId="Funotenanker">
    <w:name w:val="Fußnotenanker"/>
    <w:rsid w:val="000303D5"/>
    <w:rPr>
      <w:rFonts w:ascii="Palatino Linotype" w:hAnsi="Palatino Linotype"/>
      <w:vertAlign w:val="superscript"/>
    </w:rPr>
  </w:style>
  <w:style w:type="paragraph" w:customStyle="1" w:styleId="Listenabsatz1">
    <w:name w:val="Listenabsatz1"/>
    <w:basedOn w:val="Normale"/>
    <w:qFormat/>
    <w:rsid w:val="000303D5"/>
    <w:pPr>
      <w:suppressAutoHyphens/>
      <w:spacing w:after="160" w:line="259" w:lineRule="auto"/>
      <w:ind w:left="284" w:hanging="284"/>
    </w:pPr>
    <w:rPr>
      <w:rFonts w:asciiTheme="minorHAnsi" w:hAnsiTheme="minorHAnsi"/>
      <w:sz w:val="22"/>
      <w:szCs w:val="22"/>
      <w:lang w:val="de-DE"/>
    </w:rPr>
  </w:style>
  <w:style w:type="paragraph" w:customStyle="1" w:styleId="Funotentext1">
    <w:name w:val="Fußnotentext1"/>
    <w:basedOn w:val="Normale"/>
    <w:qFormat/>
    <w:rsid w:val="000303D5"/>
    <w:pPr>
      <w:suppressAutoHyphens/>
      <w:spacing w:after="160" w:line="259" w:lineRule="auto"/>
      <w:ind w:firstLine="284"/>
    </w:pPr>
    <w:rPr>
      <w:rFonts w:asciiTheme="minorHAnsi" w:hAnsiTheme="minorHAnsi"/>
      <w:sz w:val="22"/>
      <w:szCs w:val="22"/>
      <w:lang w:val="de-DE"/>
    </w:rPr>
  </w:style>
  <w:style w:type="paragraph" w:customStyle="1" w:styleId="western">
    <w:name w:val="western"/>
    <w:basedOn w:val="Normale"/>
    <w:rsid w:val="000303D5"/>
    <w:pPr>
      <w:spacing w:before="100" w:beforeAutospacing="1" w:after="119" w:line="259" w:lineRule="auto"/>
    </w:pPr>
    <w:rPr>
      <w:rFonts w:asciiTheme="minorHAnsi" w:hAnsiTheme="minorHAnsi"/>
      <w:sz w:val="22"/>
      <w:szCs w:val="22"/>
      <w:lang w:val="de-DE" w:eastAsia="de-DE"/>
    </w:rPr>
  </w:style>
  <w:style w:type="character" w:styleId="Collegamentoipertestuale">
    <w:name w:val="Hyperlink"/>
    <w:basedOn w:val="Carpredefinitoparagrafo"/>
    <w:uiPriority w:val="99"/>
    <w:unhideWhenUsed/>
    <w:rsid w:val="000303D5"/>
    <w:rPr>
      <w:color w:val="0563C1" w:themeColor="hyperlink"/>
      <w:u w:val="single"/>
    </w:rPr>
  </w:style>
  <w:style w:type="paragraph" w:customStyle="1" w:styleId="Notacasellata">
    <w:name w:val="Nota casellata"/>
    <w:basedOn w:val="Bibliografiacasellata"/>
    <w:qFormat/>
    <w:rsid w:val="008D29E8"/>
    <w:pPr>
      <w:spacing w:after="0"/>
      <w:ind w:left="0" w:firstLine="284"/>
    </w:pPr>
    <w:rPr>
      <w:color w:val="000000"/>
      <w:szCs w:val="24"/>
    </w:rPr>
  </w:style>
  <w:style w:type="paragraph" w:customStyle="1" w:styleId="bibliografiaonota">
    <w:name w:val="bibliografia o nota"/>
    <w:basedOn w:val="CorpoTesto"/>
    <w:qFormat/>
    <w:rsid w:val="00386478"/>
    <w:pPr>
      <w:spacing w:before="120" w:after="60" w:line="240" w:lineRule="auto"/>
      <w:ind w:firstLine="0"/>
    </w:pPr>
    <w:rPr>
      <w:rFonts w:asciiTheme="minorHAnsi" w:hAnsiTheme="minorHAnsi" w:cstheme="minorHAnsi"/>
      <w:b/>
      <w:bCs/>
    </w:rPr>
  </w:style>
  <w:style w:type="paragraph" w:customStyle="1" w:styleId="Bibliografiaonotacasellata">
    <w:name w:val="Bibliografia o nota casellata"/>
    <w:basedOn w:val="bibliografiaonota"/>
    <w:qFormat/>
    <w:rsid w:val="003C33D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3EF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3EFF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315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1B1"/>
    <w:rPr>
      <w:color w:val="954F72" w:themeColor="followedHyperlink"/>
      <w:u w:val="single"/>
    </w:rPr>
  </w:style>
  <w:style w:type="paragraph" w:styleId="Sommario5">
    <w:name w:val="toc 5"/>
    <w:basedOn w:val="Normale"/>
    <w:next w:val="Normale"/>
    <w:autoRedefine/>
    <w:uiPriority w:val="39"/>
    <w:unhideWhenUsed/>
    <w:rsid w:val="00D70BA6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Sommario6">
    <w:name w:val="toc 6"/>
    <w:basedOn w:val="Normale"/>
    <w:next w:val="Normale"/>
    <w:autoRedefine/>
    <w:uiPriority w:val="39"/>
    <w:unhideWhenUsed/>
    <w:rsid w:val="00D70BA6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Sommario7">
    <w:name w:val="toc 7"/>
    <w:basedOn w:val="Normale"/>
    <w:next w:val="Normale"/>
    <w:autoRedefine/>
    <w:uiPriority w:val="39"/>
    <w:unhideWhenUsed/>
    <w:rsid w:val="00D70BA6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Sommario8">
    <w:name w:val="toc 8"/>
    <w:basedOn w:val="Normale"/>
    <w:next w:val="Normale"/>
    <w:autoRedefine/>
    <w:uiPriority w:val="39"/>
    <w:unhideWhenUsed/>
    <w:rsid w:val="00D70BA6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Sommario9">
    <w:name w:val="toc 9"/>
    <w:basedOn w:val="Normale"/>
    <w:next w:val="Normale"/>
    <w:autoRedefine/>
    <w:uiPriority w:val="39"/>
    <w:unhideWhenUsed/>
    <w:rsid w:val="00D70BA6"/>
    <w:pPr>
      <w:spacing w:after="100"/>
      <w:ind w:left="1920"/>
    </w:pPr>
    <w:rPr>
      <w:rFonts w:asciiTheme="minorHAnsi" w:eastAsiaTheme="minorEastAsia" w:hAnsiTheme="minorHAnsi" w:cstheme="minorBidi"/>
    </w:rPr>
  </w:style>
  <w:style w:type="table" w:styleId="Grigliatabella">
    <w:name w:val="Table Grid"/>
    <w:basedOn w:val="Tabellanormale"/>
    <w:uiPriority w:val="39"/>
    <w:rsid w:val="00CA7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lencocorrente1">
    <w:name w:val="Elenco corrente1"/>
    <w:uiPriority w:val="99"/>
    <w:rsid w:val="00D64E07"/>
    <w:pPr>
      <w:numPr>
        <w:numId w:val="6"/>
      </w:numPr>
    </w:pPr>
  </w:style>
  <w:style w:type="numbering" w:customStyle="1" w:styleId="Elencocorrente2">
    <w:name w:val="Elenco corrente2"/>
    <w:uiPriority w:val="99"/>
    <w:rsid w:val="00D64E07"/>
    <w:pPr>
      <w:numPr>
        <w:numId w:val="7"/>
      </w:numPr>
    </w:pPr>
  </w:style>
  <w:style w:type="numbering" w:customStyle="1" w:styleId="Elencocorrente3">
    <w:name w:val="Elenco corrente3"/>
    <w:uiPriority w:val="99"/>
    <w:rsid w:val="00172B3E"/>
    <w:pPr>
      <w:numPr>
        <w:numId w:val="8"/>
      </w:numPr>
    </w:pPr>
  </w:style>
  <w:style w:type="numbering" w:customStyle="1" w:styleId="Elencocorrente4">
    <w:name w:val="Elenco corrente4"/>
    <w:uiPriority w:val="99"/>
    <w:rsid w:val="00D0750F"/>
    <w:pPr>
      <w:numPr>
        <w:numId w:val="9"/>
      </w:numPr>
    </w:pPr>
  </w:style>
  <w:style w:type="numbering" w:customStyle="1" w:styleId="Elencocorrente5">
    <w:name w:val="Elenco corrente5"/>
    <w:uiPriority w:val="99"/>
    <w:rsid w:val="00D0750F"/>
    <w:pPr>
      <w:numPr>
        <w:numId w:val="10"/>
      </w:numPr>
    </w:pPr>
  </w:style>
  <w:style w:type="numbering" w:customStyle="1" w:styleId="Elencocorrente6">
    <w:name w:val="Elenco corrente6"/>
    <w:uiPriority w:val="99"/>
    <w:rsid w:val="00D0750F"/>
    <w:pPr>
      <w:numPr>
        <w:numId w:val="11"/>
      </w:numPr>
    </w:pPr>
  </w:style>
  <w:style w:type="numbering" w:customStyle="1" w:styleId="Elencocorrente7">
    <w:name w:val="Elenco corrente7"/>
    <w:uiPriority w:val="99"/>
    <w:rsid w:val="00A57803"/>
    <w:pPr>
      <w:numPr>
        <w:numId w:val="12"/>
      </w:numPr>
    </w:pPr>
  </w:style>
  <w:style w:type="numbering" w:customStyle="1" w:styleId="Elencocorrente8">
    <w:name w:val="Elenco corrente8"/>
    <w:uiPriority w:val="99"/>
    <w:rsid w:val="00A57803"/>
    <w:pPr>
      <w:numPr>
        <w:numId w:val="13"/>
      </w:numPr>
    </w:pPr>
  </w:style>
  <w:style w:type="character" w:customStyle="1" w:styleId="ng-star-inserted">
    <w:name w:val="ng-star-inserted"/>
    <w:basedOn w:val="Carpredefinitoparagrafo"/>
    <w:rsid w:val="003A2259"/>
  </w:style>
  <w:style w:type="character" w:styleId="Enfasigrassetto">
    <w:name w:val="Strong"/>
    <w:basedOn w:val="Carpredefinitoparagrafo"/>
    <w:uiPriority w:val="22"/>
    <w:qFormat/>
    <w:rsid w:val="008F72D0"/>
    <w:rPr>
      <w:b/>
      <w:bCs/>
    </w:rPr>
  </w:style>
  <w:style w:type="numbering" w:customStyle="1" w:styleId="Elencocorrente9">
    <w:name w:val="Elenco corrente9"/>
    <w:uiPriority w:val="99"/>
    <w:rsid w:val="00C652D2"/>
    <w:pPr>
      <w:numPr>
        <w:numId w:val="16"/>
      </w:numPr>
    </w:pPr>
  </w:style>
  <w:style w:type="character" w:styleId="Enfasicorsivo">
    <w:name w:val="Emphasis"/>
    <w:basedOn w:val="Carpredefinitoparagrafo"/>
    <w:uiPriority w:val="20"/>
    <w:qFormat/>
    <w:rsid w:val="007C3AF0"/>
    <w:rPr>
      <w:i/>
      <w:iCs/>
    </w:rPr>
  </w:style>
  <w:style w:type="paragraph" w:customStyle="1" w:styleId="SigleeabbreviazioniPUL">
    <w:name w:val="Sigle e abbreviazioni PUL"/>
    <w:qFormat/>
    <w:rsid w:val="004F6BF2"/>
    <w:pPr>
      <w:ind w:left="1134" w:hanging="1134"/>
    </w:pPr>
    <w:rPr>
      <w:rFonts w:ascii="Times New Roman" w:eastAsia="Times New Roman" w:hAnsi="Times New Roman" w:cs="Times New Roman"/>
      <w:lang w:eastAsia="it-IT" w:bidi="he-IL"/>
    </w:rPr>
  </w:style>
  <w:style w:type="paragraph" w:customStyle="1" w:styleId="Frontespizio">
    <w:name w:val="Frontespizio"/>
    <w:qFormat/>
    <w:rsid w:val="00AA58E2"/>
    <w:pPr>
      <w:jc w:val="center"/>
    </w:pPr>
    <w:rPr>
      <w:rFonts w:ascii="Times New Roman" w:eastAsia="Times New Roman" w:hAnsi="Times New Roman" w:cs="Times New Roman"/>
      <w:sz w:val="32"/>
      <w:lang w:eastAsia="it-IT" w:bidi="he-IL"/>
    </w:rPr>
  </w:style>
  <w:style w:type="paragraph" w:customStyle="1" w:styleId="TitoloFrontespizio">
    <w:name w:val="Titolo Frontespizio"/>
    <w:basedOn w:val="Frontespizio"/>
    <w:next w:val="SottotitoloFrontespizio"/>
    <w:qFormat/>
    <w:rsid w:val="00583852"/>
    <w:pPr>
      <w:spacing w:after="320"/>
    </w:pPr>
    <w:rPr>
      <w:b/>
      <w:sz w:val="44"/>
    </w:rPr>
  </w:style>
  <w:style w:type="paragraph" w:customStyle="1" w:styleId="SottotitoloFrontespizio">
    <w:name w:val="Sottotitolo Frontespizio"/>
    <w:basedOn w:val="TitoloFrontespizio"/>
    <w:next w:val="Frontespizio"/>
    <w:qFormat/>
    <w:rsid w:val="00583852"/>
    <w:rPr>
      <w:b w:val="0"/>
    </w:rPr>
  </w:style>
  <w:style w:type="numbering" w:customStyle="1" w:styleId="Elencocorrente10">
    <w:name w:val="Elenco corrente10"/>
    <w:uiPriority w:val="99"/>
    <w:rsid w:val="000E24E5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1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3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9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0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9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9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3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6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6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7DBE02-5090-4979-A07B-1BFDE89F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2026.01.06 - Modello MS Word per ISSREM.dotx</Template>
  <TotalTime>2</TotalTime>
  <Pages>8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Lees</dc:creator>
  <cp:keywords/>
  <dc:description/>
  <cp:lastModifiedBy>Davide Lees</cp:lastModifiedBy>
  <cp:revision>5</cp:revision>
  <cp:lastPrinted>2026-01-06T18:08:00Z</cp:lastPrinted>
  <dcterms:created xsi:type="dcterms:W3CDTF">2026-01-06T19:47:00Z</dcterms:created>
  <dcterms:modified xsi:type="dcterms:W3CDTF">2026-01-06T19:50:00Z</dcterms:modified>
</cp:coreProperties>
</file>